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614EE" w14:textId="77777777" w:rsidR="00D14896" w:rsidRDefault="00D14896" w:rsidP="001B2D1E">
      <w:pPr>
        <w:pStyle w:val="Rubrik"/>
      </w:pPr>
      <w:bookmarkStart w:id="0" w:name="_GoBack"/>
      <w:bookmarkEnd w:id="0"/>
    </w:p>
    <w:p w14:paraId="050D9B0C" w14:textId="77777777" w:rsidR="00705635" w:rsidRDefault="003D3006" w:rsidP="001B2D1E">
      <w:pPr>
        <w:pStyle w:val="Rubrik"/>
      </w:pPr>
      <w:r>
        <w:t xml:space="preserve">Program för program för </w:t>
      </w:r>
      <w:r w:rsidR="00F93B5E">
        <w:t>S</w:t>
      </w:r>
      <w:r>
        <w:t xml:space="preserve">marta </w:t>
      </w:r>
      <w:r w:rsidR="00F93B5E">
        <w:t>E</w:t>
      </w:r>
      <w:r>
        <w:t xml:space="preserve">lnät 2014 </w:t>
      </w:r>
      <w:r w:rsidR="00004B99">
        <w:t>–</w:t>
      </w:r>
      <w:r>
        <w:t xml:space="preserve"> 2018</w:t>
      </w:r>
    </w:p>
    <w:p w14:paraId="7601D1C1" w14:textId="77777777" w:rsidR="00004B99" w:rsidRPr="00004B99" w:rsidRDefault="00004B99" w:rsidP="00004B99">
      <w:pPr>
        <w:pStyle w:val="Brdtext"/>
      </w:pPr>
    </w:p>
    <w:p w14:paraId="3ED8D45F" w14:textId="77777777" w:rsidR="003D3006" w:rsidRPr="00CD29D8" w:rsidRDefault="00D14896" w:rsidP="00D14896">
      <w:pPr>
        <w:pStyle w:val="Rubrik1"/>
      </w:pPr>
      <w:r>
        <w:t>Inledning</w:t>
      </w:r>
    </w:p>
    <w:p w14:paraId="1F5812B6" w14:textId="77777777" w:rsidR="00A80E4C" w:rsidRDefault="00BD7A96" w:rsidP="00004B99">
      <w:r>
        <w:t xml:space="preserve">Det nya </w:t>
      </w:r>
      <w:r w:rsidR="00016BAC">
        <w:t>p</w:t>
      </w:r>
      <w:r w:rsidR="00F93B5E">
        <w:t>rogrammet</w:t>
      </w:r>
      <w:r w:rsidR="00F93B5E" w:rsidRPr="00BD7A96">
        <w:rPr>
          <w:i/>
        </w:rPr>
        <w:t xml:space="preserve"> </w:t>
      </w:r>
      <w:r w:rsidR="001160E2" w:rsidRPr="00BD7A96">
        <w:rPr>
          <w:i/>
        </w:rPr>
        <w:t>Smarta Elnät</w:t>
      </w:r>
      <w:r w:rsidR="001160E2">
        <w:t xml:space="preserve"> är en </w:t>
      </w:r>
      <w:r w:rsidR="00593B19">
        <w:t>naturlig</w:t>
      </w:r>
      <w:r w:rsidR="000E24A6">
        <w:t xml:space="preserve"> </w:t>
      </w:r>
      <w:r w:rsidR="001160E2">
        <w:t>fortsättning på det tidigare 4</w:t>
      </w:r>
      <w:r w:rsidR="0083212A">
        <w:t xml:space="preserve">-åriga programmet </w:t>
      </w:r>
      <w:r w:rsidR="0083212A" w:rsidRPr="00BD7A96">
        <w:rPr>
          <w:i/>
        </w:rPr>
        <w:t>Smart Grids</w:t>
      </w:r>
      <w:r w:rsidR="0083212A">
        <w:t xml:space="preserve"> där fokus låg på </w:t>
      </w:r>
      <w:r w:rsidR="00A80E4C">
        <w:t>följande områden:</w:t>
      </w:r>
    </w:p>
    <w:p w14:paraId="10D28D90" w14:textId="77777777" w:rsidR="0062220B" w:rsidRDefault="0083212A" w:rsidP="00004B99">
      <w:pPr>
        <w:pStyle w:val="Liststycke"/>
        <w:numPr>
          <w:ilvl w:val="0"/>
          <w:numId w:val="38"/>
        </w:numPr>
      </w:pPr>
      <w:r>
        <w:t>El</w:t>
      </w:r>
      <w:r w:rsidR="00A80E4C">
        <w:t>system</w:t>
      </w:r>
      <w:r w:rsidR="0062220B">
        <w:t>,</w:t>
      </w:r>
    </w:p>
    <w:p w14:paraId="788D7EB0" w14:textId="77777777" w:rsidR="0062220B" w:rsidRDefault="0062220B" w:rsidP="00004B99">
      <w:pPr>
        <w:pStyle w:val="Liststycke"/>
        <w:numPr>
          <w:ilvl w:val="0"/>
          <w:numId w:val="38"/>
        </w:numPr>
      </w:pPr>
      <w:r>
        <w:t>Förändrad produktion,</w:t>
      </w:r>
    </w:p>
    <w:p w14:paraId="67421AAC" w14:textId="77777777" w:rsidR="0062220B" w:rsidRDefault="0062220B" w:rsidP="00004B99">
      <w:pPr>
        <w:pStyle w:val="Liststycke"/>
        <w:numPr>
          <w:ilvl w:val="0"/>
          <w:numId w:val="38"/>
        </w:numPr>
      </w:pPr>
      <w:r>
        <w:t>Förändrad konsumtion och</w:t>
      </w:r>
    </w:p>
    <w:p w14:paraId="6E0638AF" w14:textId="77777777" w:rsidR="00BD7A96" w:rsidRDefault="00A80E4C" w:rsidP="00004B99">
      <w:pPr>
        <w:pStyle w:val="Liststycke"/>
        <w:numPr>
          <w:ilvl w:val="0"/>
          <w:numId w:val="38"/>
        </w:numPr>
      </w:pPr>
      <w:r>
        <w:t>Aktiva kunden.</w:t>
      </w:r>
    </w:p>
    <w:p w14:paraId="7FB9899B" w14:textId="77777777" w:rsidR="00B50DAA" w:rsidRDefault="00B50DAA" w:rsidP="00004B99"/>
    <w:p w14:paraId="0BE0FF37" w14:textId="77777777" w:rsidR="00004B99" w:rsidRDefault="00CA1061" w:rsidP="00004B99">
      <w:r>
        <w:t xml:space="preserve">Kunderna för programmet </w:t>
      </w:r>
      <w:r w:rsidR="00004B99">
        <w:t xml:space="preserve">har </w:t>
      </w:r>
      <w:r>
        <w:t>var</w:t>
      </w:r>
      <w:r w:rsidR="00004B99">
        <w:t>it</w:t>
      </w:r>
      <w:r>
        <w:t xml:space="preserve"> </w:t>
      </w:r>
      <w:r w:rsidR="004406A2">
        <w:t xml:space="preserve">ett brett </w:t>
      </w:r>
      <w:r w:rsidR="000B2DD1">
        <w:t>spektrum av intressenter</w:t>
      </w:r>
      <w:r w:rsidR="003953C1">
        <w:t>:</w:t>
      </w:r>
    </w:p>
    <w:p w14:paraId="51AB96DA" w14:textId="77777777" w:rsidR="00110467" w:rsidRDefault="00110467" w:rsidP="00004B99"/>
    <w:p w14:paraId="3EC71A0A" w14:textId="77777777" w:rsidR="001A005F" w:rsidRDefault="008B2F8E" w:rsidP="00004B99">
      <w:r w:rsidRPr="009374F0">
        <w:t>Vattenfall Eldistribution AB</w:t>
      </w:r>
      <w:r w:rsidR="00471675">
        <w:t>,</w:t>
      </w:r>
      <w:r w:rsidRPr="00471675">
        <w:t xml:space="preserve"> </w:t>
      </w:r>
      <w:r w:rsidRPr="009374F0">
        <w:t>Svenska Kraftnät</w:t>
      </w:r>
      <w:r w:rsidR="00C20CAC">
        <w:t>,</w:t>
      </w:r>
      <w:r w:rsidRPr="00471675">
        <w:t xml:space="preserve"> </w:t>
      </w:r>
      <w:r w:rsidRPr="009374F0">
        <w:t xml:space="preserve">Göteborg Energi </w:t>
      </w:r>
      <w:r w:rsidR="00471675">
        <w:t>AB,</w:t>
      </w:r>
      <w:r w:rsidRPr="00471675">
        <w:t xml:space="preserve"> </w:t>
      </w:r>
      <w:r w:rsidRPr="009374F0">
        <w:t xml:space="preserve">Mälarenergi Elnät </w:t>
      </w:r>
      <w:r w:rsidR="00471675">
        <w:t xml:space="preserve">AB, </w:t>
      </w:r>
      <w:r w:rsidRPr="009374F0">
        <w:t xml:space="preserve">Skellefteå Kraft </w:t>
      </w:r>
      <w:r w:rsidR="00471675">
        <w:t>AB,</w:t>
      </w:r>
      <w:r w:rsidRPr="00471675">
        <w:t xml:space="preserve"> </w:t>
      </w:r>
      <w:proofErr w:type="spellStart"/>
      <w:r w:rsidRPr="009374F0">
        <w:t>Jämtkraft</w:t>
      </w:r>
      <w:proofErr w:type="spellEnd"/>
      <w:r w:rsidRPr="009374F0">
        <w:t xml:space="preserve"> </w:t>
      </w:r>
      <w:r w:rsidR="00471675">
        <w:t>AB,</w:t>
      </w:r>
      <w:r w:rsidRPr="00471675">
        <w:t xml:space="preserve"> </w:t>
      </w:r>
      <w:r w:rsidRPr="009374F0">
        <w:t xml:space="preserve">Umeå Energi Elnät </w:t>
      </w:r>
      <w:r w:rsidR="00471675">
        <w:t>AB,</w:t>
      </w:r>
      <w:r w:rsidRPr="00471675">
        <w:t xml:space="preserve"> </w:t>
      </w:r>
      <w:proofErr w:type="spellStart"/>
      <w:r w:rsidRPr="009374F0">
        <w:t>Öresundskraft</w:t>
      </w:r>
      <w:proofErr w:type="spellEnd"/>
      <w:r w:rsidRPr="009374F0">
        <w:t xml:space="preserve"> </w:t>
      </w:r>
      <w:r w:rsidR="00471675">
        <w:t>AB,</w:t>
      </w:r>
      <w:r w:rsidRPr="00471675">
        <w:t xml:space="preserve"> </w:t>
      </w:r>
      <w:r w:rsidRPr="009374F0">
        <w:t xml:space="preserve">Jönköping Energi Nät </w:t>
      </w:r>
      <w:r w:rsidR="00471675">
        <w:t>AB,</w:t>
      </w:r>
      <w:r w:rsidR="00D91DAD" w:rsidRPr="00471675">
        <w:t xml:space="preserve"> </w:t>
      </w:r>
      <w:r w:rsidR="00D91DAD" w:rsidRPr="009374F0">
        <w:t xml:space="preserve">Gävle Energi </w:t>
      </w:r>
      <w:r w:rsidR="00471675">
        <w:t>AB,</w:t>
      </w:r>
      <w:r w:rsidR="00D91DAD" w:rsidRPr="00471675">
        <w:t xml:space="preserve"> </w:t>
      </w:r>
      <w:r w:rsidR="00D91DAD" w:rsidRPr="009374F0">
        <w:t xml:space="preserve">Eskilstuna Energi &amp; Miljö </w:t>
      </w:r>
      <w:r w:rsidR="00471675">
        <w:t>AB,</w:t>
      </w:r>
      <w:r w:rsidR="00D91DAD" w:rsidRPr="00471675">
        <w:t xml:space="preserve"> </w:t>
      </w:r>
      <w:r w:rsidR="00D91DAD" w:rsidRPr="009374F0">
        <w:t xml:space="preserve">Sundsvall Elnät </w:t>
      </w:r>
      <w:r w:rsidR="00471675">
        <w:t>AB,</w:t>
      </w:r>
      <w:r w:rsidR="00D91DAD" w:rsidRPr="00471675">
        <w:t xml:space="preserve"> </w:t>
      </w:r>
      <w:proofErr w:type="spellStart"/>
      <w:r w:rsidR="00D91DAD" w:rsidRPr="009374F0">
        <w:t>Härjeåns</w:t>
      </w:r>
      <w:proofErr w:type="spellEnd"/>
      <w:r w:rsidR="00D91DAD" w:rsidRPr="009374F0">
        <w:t xml:space="preserve"> Nät </w:t>
      </w:r>
      <w:r w:rsidR="00471675">
        <w:t>AB,</w:t>
      </w:r>
      <w:r w:rsidR="00D91DAD" w:rsidRPr="00471675">
        <w:t xml:space="preserve"> </w:t>
      </w:r>
      <w:r w:rsidR="00D91DAD" w:rsidRPr="009374F0">
        <w:t xml:space="preserve">Halmstad Energi &amp; Miljö Nät </w:t>
      </w:r>
      <w:r w:rsidR="00471675">
        <w:t>AB,</w:t>
      </w:r>
      <w:r w:rsidR="00D91DAD" w:rsidRPr="00471675">
        <w:t xml:space="preserve"> </w:t>
      </w:r>
      <w:r w:rsidR="00D91DAD" w:rsidRPr="009374F0">
        <w:t xml:space="preserve">Falu Elnät </w:t>
      </w:r>
      <w:r w:rsidR="00471675">
        <w:t>AB,</w:t>
      </w:r>
      <w:r w:rsidR="00D91DAD" w:rsidRPr="00471675">
        <w:t xml:space="preserve"> </w:t>
      </w:r>
      <w:r w:rsidR="00D91DAD" w:rsidRPr="009374F0">
        <w:t>AB Borlänge Energi</w:t>
      </w:r>
      <w:r w:rsidR="00471675">
        <w:t>,</w:t>
      </w:r>
      <w:r w:rsidR="00D91DAD" w:rsidRPr="00471675">
        <w:t xml:space="preserve"> </w:t>
      </w:r>
      <w:r w:rsidR="00D91DAD" w:rsidRPr="009374F0">
        <w:t xml:space="preserve">Sandviken Energi Elnät </w:t>
      </w:r>
      <w:r w:rsidR="00471675">
        <w:t>AB,</w:t>
      </w:r>
      <w:r w:rsidR="002B4C39" w:rsidRPr="00471675">
        <w:t xml:space="preserve"> </w:t>
      </w:r>
      <w:r w:rsidR="002B4C39" w:rsidRPr="009374F0">
        <w:t xml:space="preserve">Trollhättan Energi Elnät </w:t>
      </w:r>
      <w:r w:rsidR="00471675">
        <w:t>AB,</w:t>
      </w:r>
      <w:r w:rsidR="002B4C39" w:rsidRPr="00471675">
        <w:t xml:space="preserve"> </w:t>
      </w:r>
      <w:r w:rsidR="002B4C39" w:rsidRPr="009374F0">
        <w:t xml:space="preserve">Borås Elnät </w:t>
      </w:r>
      <w:r w:rsidR="00471675">
        <w:t>AB,</w:t>
      </w:r>
      <w:r w:rsidR="002B4C39" w:rsidRPr="00471675">
        <w:t xml:space="preserve"> </w:t>
      </w:r>
      <w:r w:rsidR="002B4C39" w:rsidRPr="009374F0">
        <w:t>Landskrona Stad</w:t>
      </w:r>
      <w:r w:rsidR="00C20CAC">
        <w:t>,</w:t>
      </w:r>
      <w:r w:rsidR="002B4C39" w:rsidRPr="00471675">
        <w:t xml:space="preserve"> </w:t>
      </w:r>
      <w:r w:rsidR="002B4C39" w:rsidRPr="009374F0">
        <w:t xml:space="preserve">Fortum Distribution </w:t>
      </w:r>
      <w:r w:rsidR="00471675">
        <w:t>AB,</w:t>
      </w:r>
      <w:r w:rsidR="002B4C39" w:rsidRPr="00471675">
        <w:t xml:space="preserve"> </w:t>
      </w:r>
      <w:r w:rsidR="002B4C39" w:rsidRPr="009374F0">
        <w:t>E.O</w:t>
      </w:r>
      <w:r w:rsidR="00471675">
        <w:t>N</w:t>
      </w:r>
      <w:r w:rsidR="002B4C39" w:rsidRPr="009374F0">
        <w:t xml:space="preserve"> Elnät Sverige </w:t>
      </w:r>
      <w:r w:rsidR="00471675">
        <w:t>AB,</w:t>
      </w:r>
      <w:r w:rsidR="002B4C39" w:rsidRPr="00471675">
        <w:t xml:space="preserve"> </w:t>
      </w:r>
      <w:r w:rsidR="002B4C39" w:rsidRPr="009374F0">
        <w:t xml:space="preserve">Ericsson </w:t>
      </w:r>
      <w:r w:rsidR="00471675">
        <w:t>AB,</w:t>
      </w:r>
      <w:r w:rsidR="002B4C39" w:rsidRPr="00471675">
        <w:t xml:space="preserve"> </w:t>
      </w:r>
      <w:r w:rsidR="00ED3477">
        <w:t xml:space="preserve">NTK Cables AB, </w:t>
      </w:r>
      <w:r w:rsidR="00471675">
        <w:t xml:space="preserve">SABO, </w:t>
      </w:r>
      <w:r w:rsidR="00ED3477" w:rsidRPr="009374F0">
        <w:t>Elsäkerhetsverket</w:t>
      </w:r>
      <w:r w:rsidR="00ED3477">
        <w:t>,</w:t>
      </w:r>
      <w:r w:rsidR="002B4C39" w:rsidRPr="00471675">
        <w:t xml:space="preserve"> </w:t>
      </w:r>
      <w:r w:rsidR="002B4C39" w:rsidRPr="009374F0">
        <w:t xml:space="preserve">NCC Construction Sverige </w:t>
      </w:r>
      <w:r w:rsidR="00471675">
        <w:t>AB,</w:t>
      </w:r>
      <w:r w:rsidR="002B4C39" w:rsidRPr="00471675">
        <w:t xml:space="preserve"> </w:t>
      </w:r>
      <w:r w:rsidR="002B4C39" w:rsidRPr="009374F0">
        <w:t xml:space="preserve">ABB </w:t>
      </w:r>
      <w:r w:rsidR="00471675">
        <w:t>AB,</w:t>
      </w:r>
      <w:r w:rsidR="00955887" w:rsidRPr="00471675">
        <w:t xml:space="preserve"> </w:t>
      </w:r>
      <w:r w:rsidR="00955887" w:rsidRPr="009374F0">
        <w:t xml:space="preserve">TeliaSonera </w:t>
      </w:r>
      <w:r w:rsidR="00471675">
        <w:t>AB,</w:t>
      </w:r>
      <w:r w:rsidR="00955887" w:rsidRPr="00471675">
        <w:t xml:space="preserve"> </w:t>
      </w:r>
      <w:r w:rsidR="00955887" w:rsidRPr="009374F0">
        <w:t>Trafikverket</w:t>
      </w:r>
      <w:r w:rsidR="00ED3477">
        <w:t>,</w:t>
      </w:r>
      <w:r w:rsidR="00955887" w:rsidRPr="00471675">
        <w:t xml:space="preserve"> </w:t>
      </w:r>
      <w:r w:rsidR="00955887" w:rsidRPr="009374F0">
        <w:t xml:space="preserve">Siemens </w:t>
      </w:r>
      <w:r w:rsidR="00471675">
        <w:t>AB,</w:t>
      </w:r>
      <w:r w:rsidR="00955887" w:rsidRPr="00471675">
        <w:t xml:space="preserve"> </w:t>
      </w:r>
      <w:r w:rsidR="00955887" w:rsidRPr="009374F0">
        <w:t xml:space="preserve">Elverket Vallentuna El </w:t>
      </w:r>
      <w:r w:rsidR="00471675">
        <w:t>AB,</w:t>
      </w:r>
      <w:r w:rsidR="00955887" w:rsidRPr="00471675">
        <w:t xml:space="preserve"> </w:t>
      </w:r>
      <w:r w:rsidR="00955887" w:rsidRPr="009374F0">
        <w:t xml:space="preserve">Alstom </w:t>
      </w:r>
      <w:r w:rsidR="00471675">
        <w:t>AB</w:t>
      </w:r>
      <w:r w:rsidR="00ED3477">
        <w:t xml:space="preserve"> och</w:t>
      </w:r>
      <w:r w:rsidR="00ED3477" w:rsidRPr="00ED3477">
        <w:t xml:space="preserve"> </w:t>
      </w:r>
      <w:r w:rsidR="00ED3477" w:rsidRPr="009374F0">
        <w:t xml:space="preserve">Combitech </w:t>
      </w:r>
      <w:r w:rsidR="00ED3477">
        <w:t>AB.</w:t>
      </w:r>
    </w:p>
    <w:p w14:paraId="773EBA3C" w14:textId="77777777" w:rsidR="00004B99" w:rsidRDefault="00004B99" w:rsidP="00004B99"/>
    <w:p w14:paraId="3C7B9060" w14:textId="77777777" w:rsidR="00004B99" w:rsidRDefault="00004B99" w:rsidP="00004B99"/>
    <w:p w14:paraId="6B5E8106" w14:textId="77777777" w:rsidR="00004B99" w:rsidRDefault="003D3006" w:rsidP="00D14896">
      <w:pPr>
        <w:pStyle w:val="Rubrik1"/>
      </w:pPr>
      <w:r w:rsidRPr="00CD29D8">
        <w:t xml:space="preserve">Inriktningen för </w:t>
      </w:r>
      <w:r w:rsidR="00004B99">
        <w:t xml:space="preserve">det fortsatta </w:t>
      </w:r>
      <w:r w:rsidRPr="00CD29D8">
        <w:t>programmet</w:t>
      </w:r>
    </w:p>
    <w:p w14:paraId="2388AE54" w14:textId="77777777" w:rsidR="00243C2A" w:rsidRDefault="00110467" w:rsidP="00FD0269">
      <w:r>
        <w:t xml:space="preserve">Baserat på genomförda </w:t>
      </w:r>
      <w:r w:rsidR="00EC4513">
        <w:t>workshops</w:t>
      </w:r>
      <w:r>
        <w:t xml:space="preserve"> under Smart Grid programmet och genomför</w:t>
      </w:r>
      <w:r w:rsidR="00EC4513">
        <w:t>d</w:t>
      </w:r>
      <w:r>
        <w:t xml:space="preserve"> utvärdering är u</w:t>
      </w:r>
      <w:r w:rsidR="00FD0269">
        <w:t>ppfattningen</w:t>
      </w:r>
      <w:r>
        <w:t xml:space="preserve"> </w:t>
      </w:r>
      <w:r w:rsidR="00FD0269">
        <w:t>att det fortsatt</w:t>
      </w:r>
      <w:r w:rsidR="00243C2A">
        <w:t>a</w:t>
      </w:r>
      <w:r w:rsidR="00FD0269">
        <w:t xml:space="preserve"> program</w:t>
      </w:r>
      <w:r w:rsidR="00243C2A">
        <w:t>met</w:t>
      </w:r>
      <w:r w:rsidR="00FD0269">
        <w:t xml:space="preserve"> skall ha en stark koppling till ett svenskt samhällsperspektiv.</w:t>
      </w:r>
      <w:r w:rsidR="00BF11DF">
        <w:t xml:space="preserve"> Och i</w:t>
      </w:r>
      <w:r w:rsidR="00243C2A">
        <w:t xml:space="preserve">nom ramen för detta också en </w:t>
      </w:r>
      <w:r w:rsidR="00FD0269">
        <w:t>ö</w:t>
      </w:r>
      <w:r w:rsidR="00FD0269" w:rsidRPr="001C0FDD">
        <w:t>kad fokusering på ekonomiska och markna</w:t>
      </w:r>
      <w:r>
        <w:t xml:space="preserve">dsmässiga förutsättningar för en </w:t>
      </w:r>
      <w:r w:rsidR="00FD0269" w:rsidRPr="001C0FDD">
        <w:t xml:space="preserve">hållbar </w:t>
      </w:r>
      <w:r>
        <w:t xml:space="preserve">och smart </w:t>
      </w:r>
      <w:r w:rsidR="00FD0269" w:rsidRPr="001C0FDD">
        <w:t>utveckling</w:t>
      </w:r>
      <w:r>
        <w:t xml:space="preserve"> av elnätet</w:t>
      </w:r>
      <w:r w:rsidR="00FD0269">
        <w:t xml:space="preserve">. </w:t>
      </w:r>
      <w:r w:rsidR="00243C2A" w:rsidRPr="0006331A">
        <w:t xml:space="preserve">För att </w:t>
      </w:r>
      <w:r w:rsidR="00EC4513">
        <w:t>möta</w:t>
      </w:r>
      <w:r w:rsidR="00EC4513" w:rsidRPr="0006331A">
        <w:t xml:space="preserve"> </w:t>
      </w:r>
      <w:r w:rsidR="00243C2A" w:rsidRPr="0006331A">
        <w:t xml:space="preserve">detta föreslås i första hand </w:t>
      </w:r>
      <w:r w:rsidR="00FD0269" w:rsidRPr="0006331A">
        <w:t xml:space="preserve">ett </w:t>
      </w:r>
      <w:r w:rsidR="00243C2A" w:rsidRPr="0006331A">
        <w:t xml:space="preserve">nytt </w:t>
      </w:r>
      <w:r>
        <w:t xml:space="preserve">övergripande </w:t>
      </w:r>
      <w:r w:rsidR="00FD0269" w:rsidRPr="0006331A">
        <w:t xml:space="preserve">fokusområde </w:t>
      </w:r>
      <w:r w:rsidRPr="00EC4513">
        <w:rPr>
          <w:i/>
        </w:rPr>
        <w:t>Samhällsnytta</w:t>
      </w:r>
      <w:r>
        <w:t xml:space="preserve"> och att en justering görs </w:t>
      </w:r>
      <w:r w:rsidR="00243C2A">
        <w:t xml:space="preserve">av </w:t>
      </w:r>
      <w:r>
        <w:t xml:space="preserve">tidigare </w:t>
      </w:r>
      <w:r w:rsidR="00243C2A">
        <w:t>fokusområden</w:t>
      </w:r>
      <w:r>
        <w:t xml:space="preserve"> till att omfatta </w:t>
      </w:r>
      <w:r w:rsidRPr="00EC4513">
        <w:rPr>
          <w:i/>
        </w:rPr>
        <w:t>Samverkan integrerade system</w:t>
      </w:r>
      <w:r>
        <w:t xml:space="preserve"> och </w:t>
      </w:r>
      <w:r w:rsidRPr="00EC4513">
        <w:rPr>
          <w:i/>
        </w:rPr>
        <w:t>Teknikutveckling av distributionsnätet</w:t>
      </w:r>
      <w:r>
        <w:t>.</w:t>
      </w:r>
    </w:p>
    <w:p w14:paraId="4D949CC3" w14:textId="77777777" w:rsidR="00243C2A" w:rsidRDefault="00243C2A" w:rsidP="00FD0269"/>
    <w:p w14:paraId="594ED348" w14:textId="77777777" w:rsidR="00FD0269" w:rsidRPr="001C0FDD" w:rsidRDefault="00EC4513" w:rsidP="00FD0269">
      <w:r>
        <w:lastRenderedPageBreak/>
        <w:t>Ett y</w:t>
      </w:r>
      <w:r w:rsidR="009173A4">
        <w:t>tterligare</w:t>
      </w:r>
      <w:r w:rsidR="00FD0269" w:rsidRPr="001C0FDD">
        <w:t xml:space="preserve"> </w:t>
      </w:r>
      <w:r w:rsidR="00BF11DF">
        <w:t xml:space="preserve">viktigt </w:t>
      </w:r>
      <w:r w:rsidR="00FD0269" w:rsidRPr="001C0FDD">
        <w:t xml:space="preserve">skäl </w:t>
      </w:r>
      <w:r w:rsidR="009173A4">
        <w:t>till att</w:t>
      </w:r>
      <w:r w:rsidR="00FD0269" w:rsidRPr="001C0FDD">
        <w:t xml:space="preserve"> </w:t>
      </w:r>
      <w:r w:rsidR="009173A4">
        <w:t xml:space="preserve">föra in </w:t>
      </w:r>
      <w:r w:rsidR="00FD0269" w:rsidRPr="001C0FDD">
        <w:t xml:space="preserve">ett nytt </w:t>
      </w:r>
      <w:r w:rsidR="00243C2A">
        <w:t>fokus</w:t>
      </w:r>
      <w:r w:rsidR="00FD0269" w:rsidRPr="001C0FDD">
        <w:t xml:space="preserve">område är att </w:t>
      </w:r>
      <w:r w:rsidR="009173A4">
        <w:t xml:space="preserve">lyfta fram </w:t>
      </w:r>
      <w:r w:rsidR="00110467">
        <w:t xml:space="preserve">behovet </w:t>
      </w:r>
      <w:r w:rsidR="009173A4">
        <w:t xml:space="preserve">av </w:t>
      </w:r>
      <w:r w:rsidR="00FD0269" w:rsidRPr="001C0FDD">
        <w:t>en bred medverkan från många olika kompetenser</w:t>
      </w:r>
      <w:r w:rsidR="009173A4">
        <w:t xml:space="preserve"> i projekten</w:t>
      </w:r>
      <w:r w:rsidR="00FD0269" w:rsidRPr="001C0FDD">
        <w:t xml:space="preserve"> även utanför det sedvanliga elförsörjningsområdet.</w:t>
      </w:r>
    </w:p>
    <w:p w14:paraId="400C6752" w14:textId="77777777" w:rsidR="00FD0269" w:rsidRDefault="00FD0269" w:rsidP="00004B99"/>
    <w:p w14:paraId="36E4796D" w14:textId="77777777" w:rsidR="001B2D1E" w:rsidRDefault="00243C2A" w:rsidP="00004B99">
      <w:r>
        <w:t xml:space="preserve">Det fortsatta programmets fokusområden </w:t>
      </w:r>
      <w:r w:rsidR="00D72ED7">
        <w:t xml:space="preserve">baserar sig </w:t>
      </w:r>
      <w:r>
        <w:t xml:space="preserve">framförallt </w:t>
      </w:r>
      <w:r w:rsidR="00D72ED7">
        <w:t xml:space="preserve">på de frågeställningar </w:t>
      </w:r>
      <w:r w:rsidR="000C0E74">
        <w:t>som diskuterades vid en workshop</w:t>
      </w:r>
      <w:r>
        <w:t xml:space="preserve"> genomför</w:t>
      </w:r>
      <w:r w:rsidR="00B50DAA">
        <w:t>d</w:t>
      </w:r>
      <w:r>
        <w:t xml:space="preserve"> </w:t>
      </w:r>
      <w:r w:rsidR="000C0E74">
        <w:t>i februari 2014</w:t>
      </w:r>
      <w:r w:rsidR="00EC4513">
        <w:t>.</w:t>
      </w:r>
    </w:p>
    <w:p w14:paraId="76130CC2" w14:textId="77777777" w:rsidR="001B2D1E" w:rsidRDefault="001B2D1E" w:rsidP="00004B99"/>
    <w:p w14:paraId="53DD573A" w14:textId="77777777" w:rsidR="0030100C" w:rsidRPr="0030100C" w:rsidRDefault="0030100C" w:rsidP="00004B99">
      <w:pPr>
        <w:rPr>
          <w:u w:val="single"/>
        </w:rPr>
      </w:pPr>
      <w:r>
        <w:rPr>
          <w:u w:val="single"/>
        </w:rPr>
        <w:t>S</w:t>
      </w:r>
      <w:r w:rsidRPr="0030100C">
        <w:rPr>
          <w:u w:val="single"/>
        </w:rPr>
        <w:t>yfte</w:t>
      </w:r>
    </w:p>
    <w:p w14:paraId="6D682382" w14:textId="77777777" w:rsidR="00403001" w:rsidRDefault="00403001" w:rsidP="00004B99">
      <w:r>
        <w:t>Programmet</w:t>
      </w:r>
      <w:r w:rsidR="0030100C">
        <w:t xml:space="preserve"> </w:t>
      </w:r>
      <w:r>
        <w:t>syft</w:t>
      </w:r>
      <w:r w:rsidR="0030100C">
        <w:t>ar</w:t>
      </w:r>
      <w:r>
        <w:t xml:space="preserve"> till att </w:t>
      </w:r>
      <w:r w:rsidR="0030100C">
        <w:t xml:space="preserve">ta </w:t>
      </w:r>
      <w:r>
        <w:t xml:space="preserve">ett större strategiskt grepp och analysera </w:t>
      </w:r>
      <w:r w:rsidR="00592DA6">
        <w:t xml:space="preserve">de </w:t>
      </w:r>
      <w:r>
        <w:t>konsekvenser olika utvecklingsscenarios får på utvecklingen av Smart</w:t>
      </w:r>
      <w:r w:rsidR="00B50DAA">
        <w:t>a</w:t>
      </w:r>
      <w:r>
        <w:t xml:space="preserve"> elnät. Utgångspunkten är att försöka lyfta blicken och kombinera </w:t>
      </w:r>
      <w:r w:rsidR="00B50DAA">
        <w:t>tidsp</w:t>
      </w:r>
      <w:r w:rsidR="009173A4">
        <w:t>erspektiven kort och lång sikt med både teknik och ekonomi i fokus.</w:t>
      </w:r>
    </w:p>
    <w:p w14:paraId="4F273174" w14:textId="77777777" w:rsidR="00B50DAA" w:rsidRDefault="00B50DAA" w:rsidP="00004B99"/>
    <w:p w14:paraId="2DA11977" w14:textId="77777777" w:rsidR="00B50DAA" w:rsidRDefault="00B50DAA" w:rsidP="00B50DAA">
      <w:r w:rsidRPr="001C0FDD">
        <w:t xml:space="preserve">Projekt </w:t>
      </w:r>
      <w:r w:rsidR="00D74D2B">
        <w:t xml:space="preserve">inom programmet skall </w:t>
      </w:r>
      <w:r w:rsidRPr="001C0FDD">
        <w:t xml:space="preserve">fokusera på att </w:t>
      </w:r>
      <w:r w:rsidR="00A809DE">
        <w:t xml:space="preserve">analysera och </w:t>
      </w:r>
      <w:r w:rsidRPr="001C0FDD">
        <w:t>ta fram slutsatser om hur och var incitamenten uppstår, hur stora de kan bli i en framtid och hur nyttan kan fördelas mellan aktörerna på ett verkningsfullt sätt</w:t>
      </w:r>
      <w:r w:rsidR="00592DA6">
        <w:t>.</w:t>
      </w:r>
      <w:r w:rsidRPr="001C0FDD">
        <w:t xml:space="preserve"> Detta är grundläggande och nödvändiga slutsatser för e</w:t>
      </w:r>
      <w:r>
        <w:t>tt</w:t>
      </w:r>
      <w:r w:rsidRPr="001C0FDD">
        <w:t xml:space="preserve"> fortsatt </w:t>
      </w:r>
      <w:r w:rsidR="009173A4">
        <w:t>utvec</w:t>
      </w:r>
      <w:r w:rsidR="00BF7360">
        <w:t>k</w:t>
      </w:r>
      <w:r w:rsidR="009173A4">
        <w:t>lings</w:t>
      </w:r>
      <w:r>
        <w:t>arbete</w:t>
      </w:r>
      <w:r w:rsidRPr="001C0FDD">
        <w:t xml:space="preserve"> inom </w:t>
      </w:r>
      <w:r w:rsidR="00BF7360">
        <w:t>programmet</w:t>
      </w:r>
      <w:r w:rsidRPr="001C0FDD">
        <w:t>.</w:t>
      </w:r>
    </w:p>
    <w:p w14:paraId="185ABA68" w14:textId="77777777" w:rsidR="00403001" w:rsidRDefault="00403001" w:rsidP="00004B99"/>
    <w:p w14:paraId="6BADE8E4" w14:textId="77777777" w:rsidR="0030100C" w:rsidRPr="0030100C" w:rsidRDefault="0030100C" w:rsidP="00004B99">
      <w:pPr>
        <w:rPr>
          <w:u w:val="single"/>
        </w:rPr>
      </w:pPr>
      <w:r w:rsidRPr="0030100C">
        <w:rPr>
          <w:u w:val="single"/>
        </w:rPr>
        <w:t>Fokusområden</w:t>
      </w:r>
    </w:p>
    <w:p w14:paraId="09CC6D1D" w14:textId="77777777" w:rsidR="000C0E74" w:rsidRDefault="000C0E74" w:rsidP="00004B99">
      <w:r>
        <w:t xml:space="preserve">Utifrån förslagen </w:t>
      </w:r>
      <w:r w:rsidR="00D72ED7">
        <w:t>till nya utvecklingsprojekt</w:t>
      </w:r>
      <w:r>
        <w:t xml:space="preserve"> </w:t>
      </w:r>
      <w:r w:rsidR="00BF7360">
        <w:t xml:space="preserve">framtagna i vid </w:t>
      </w:r>
      <w:r w:rsidR="00592DA6">
        <w:t>workshop</w:t>
      </w:r>
      <w:r w:rsidR="00BF7360">
        <w:t xml:space="preserve"> </w:t>
      </w:r>
      <w:r>
        <w:t>föreslås följande gruppering</w:t>
      </w:r>
      <w:r w:rsidR="00403001">
        <w:t xml:space="preserve"> av fokusområdena</w:t>
      </w:r>
      <w:r w:rsidR="008B0FD5">
        <w:t xml:space="preserve"> med exempel på inriktning in respektive område</w:t>
      </w:r>
      <w:r>
        <w:t>;</w:t>
      </w:r>
    </w:p>
    <w:p w14:paraId="0282B5CD" w14:textId="77777777" w:rsidR="00403001" w:rsidRDefault="00403001" w:rsidP="00004B99"/>
    <w:p w14:paraId="6B8518CA" w14:textId="77777777" w:rsidR="000C0E74" w:rsidRDefault="000C0E74" w:rsidP="00403001">
      <w:pPr>
        <w:pStyle w:val="Liststycke"/>
        <w:numPr>
          <w:ilvl w:val="0"/>
          <w:numId w:val="41"/>
        </w:numPr>
        <w:ind w:left="360"/>
      </w:pPr>
      <w:r>
        <w:t>Samhällsnytta</w:t>
      </w:r>
    </w:p>
    <w:p w14:paraId="6C14FABD" w14:textId="77777777" w:rsidR="000C0E74" w:rsidRDefault="0077139A" w:rsidP="00403001">
      <w:pPr>
        <w:pStyle w:val="Liststycke"/>
        <w:numPr>
          <w:ilvl w:val="1"/>
          <w:numId w:val="41"/>
        </w:numPr>
        <w:ind w:left="1080"/>
      </w:pPr>
      <w:r>
        <w:t>Konsekvenser av</w:t>
      </w:r>
      <w:r w:rsidR="000C0E74">
        <w:t xml:space="preserve"> scenario</w:t>
      </w:r>
      <w:r>
        <w:t>utveckling</w:t>
      </w:r>
    </w:p>
    <w:p w14:paraId="7BE41114" w14:textId="77777777" w:rsidR="000C0E74" w:rsidRDefault="000C0E74" w:rsidP="00403001">
      <w:pPr>
        <w:pStyle w:val="Liststycke"/>
        <w:numPr>
          <w:ilvl w:val="1"/>
          <w:numId w:val="41"/>
        </w:numPr>
        <w:ind w:left="1080"/>
      </w:pPr>
      <w:r>
        <w:t>Hållbar utveckling</w:t>
      </w:r>
    </w:p>
    <w:p w14:paraId="7770262C" w14:textId="77777777" w:rsidR="000C0E74" w:rsidRDefault="000C0E74" w:rsidP="00403001">
      <w:pPr>
        <w:pStyle w:val="Liststycke"/>
        <w:numPr>
          <w:ilvl w:val="1"/>
          <w:numId w:val="41"/>
        </w:numPr>
        <w:ind w:left="1080"/>
      </w:pPr>
      <w:r>
        <w:t>Ekonomiska incitament</w:t>
      </w:r>
    </w:p>
    <w:p w14:paraId="24755435" w14:textId="77777777" w:rsidR="008B0FD5" w:rsidRDefault="008B0FD5" w:rsidP="00403001">
      <w:pPr>
        <w:pStyle w:val="Liststycke"/>
        <w:numPr>
          <w:ilvl w:val="1"/>
          <w:numId w:val="41"/>
        </w:numPr>
        <w:ind w:left="1080"/>
      </w:pPr>
      <w:r>
        <w:t>Tariffer, affärsmodeller och kundincitament</w:t>
      </w:r>
    </w:p>
    <w:p w14:paraId="442C3039" w14:textId="77777777" w:rsidR="001A0A08" w:rsidRDefault="001A0A08" w:rsidP="00403001">
      <w:pPr>
        <w:pStyle w:val="Liststycke"/>
        <w:numPr>
          <w:ilvl w:val="1"/>
          <w:numId w:val="41"/>
        </w:numPr>
        <w:ind w:left="1080"/>
      </w:pPr>
      <w:r>
        <w:t>Kompetensförsörjning</w:t>
      </w:r>
    </w:p>
    <w:p w14:paraId="6E42D2AC" w14:textId="77777777" w:rsidR="00FD0269" w:rsidRDefault="00FD0269" w:rsidP="00403001">
      <w:pPr>
        <w:pStyle w:val="Liststycke"/>
        <w:ind w:left="1080"/>
      </w:pPr>
    </w:p>
    <w:p w14:paraId="1498F3C4" w14:textId="77777777" w:rsidR="000C0E74" w:rsidRDefault="000C0E74" w:rsidP="00403001">
      <w:pPr>
        <w:pStyle w:val="Liststycke"/>
        <w:numPr>
          <w:ilvl w:val="0"/>
          <w:numId w:val="41"/>
        </w:numPr>
        <w:ind w:left="360"/>
      </w:pPr>
      <w:r>
        <w:t>Samverkan integrerade system</w:t>
      </w:r>
    </w:p>
    <w:p w14:paraId="4ACC739B" w14:textId="77777777" w:rsidR="000C0E74" w:rsidRDefault="000C0E74" w:rsidP="00403001">
      <w:pPr>
        <w:pStyle w:val="Liststycke"/>
        <w:numPr>
          <w:ilvl w:val="1"/>
          <w:numId w:val="41"/>
        </w:numPr>
        <w:ind w:left="1080"/>
      </w:pPr>
      <w:r>
        <w:t>Småskalig energilagring</w:t>
      </w:r>
      <w:r w:rsidR="008B0FD5">
        <w:t xml:space="preserve"> – Leveranskvalitet och spänningsbalans</w:t>
      </w:r>
    </w:p>
    <w:p w14:paraId="207BCD23" w14:textId="77777777" w:rsidR="004425D7" w:rsidRDefault="000C0E74" w:rsidP="004425D7">
      <w:pPr>
        <w:pStyle w:val="Liststycke"/>
        <w:numPr>
          <w:ilvl w:val="1"/>
          <w:numId w:val="41"/>
        </w:numPr>
        <w:ind w:left="1080"/>
      </w:pPr>
      <w:r>
        <w:t>Självläkande nät</w:t>
      </w:r>
      <w:r w:rsidR="004425D7">
        <w:t xml:space="preserve"> – Laststyrning och balans mellan produktion och konsumtion.</w:t>
      </w:r>
    </w:p>
    <w:p w14:paraId="48798AA9" w14:textId="77777777" w:rsidR="004425D7" w:rsidRDefault="004425D7" w:rsidP="004425D7">
      <w:pPr>
        <w:pStyle w:val="Liststycke"/>
        <w:numPr>
          <w:ilvl w:val="1"/>
          <w:numId w:val="41"/>
        </w:numPr>
        <w:ind w:left="1080"/>
      </w:pPr>
      <w:r>
        <w:t>Elektrifiering av transportsektorn – Svaga nä</w:t>
      </w:r>
      <w:r w:rsidR="00592DA6">
        <w:t>t</w:t>
      </w:r>
      <w:r>
        <w:t xml:space="preserve"> och rörlig last</w:t>
      </w:r>
    </w:p>
    <w:p w14:paraId="79C95227" w14:textId="77777777" w:rsidR="00FD0269" w:rsidRDefault="00FD0269" w:rsidP="00BF7360"/>
    <w:p w14:paraId="3B619D6D" w14:textId="77777777" w:rsidR="00D72ED7" w:rsidRDefault="0077139A" w:rsidP="00403001">
      <w:pPr>
        <w:pStyle w:val="Liststycke"/>
        <w:numPr>
          <w:ilvl w:val="0"/>
          <w:numId w:val="41"/>
        </w:numPr>
        <w:ind w:left="360"/>
      </w:pPr>
      <w:r>
        <w:t>Teknikutveckling</w:t>
      </w:r>
      <w:r w:rsidR="00592DA6">
        <w:t xml:space="preserve"> av</w:t>
      </w:r>
      <w:r>
        <w:t xml:space="preserve"> distributionsnät</w:t>
      </w:r>
      <w:r w:rsidR="00592DA6">
        <w:t>et</w:t>
      </w:r>
    </w:p>
    <w:p w14:paraId="2AE130CC" w14:textId="77777777" w:rsidR="0077139A" w:rsidRDefault="0077139A" w:rsidP="00403001">
      <w:pPr>
        <w:pStyle w:val="Liststycke"/>
        <w:numPr>
          <w:ilvl w:val="1"/>
          <w:numId w:val="40"/>
        </w:numPr>
        <w:ind w:left="1017"/>
      </w:pPr>
      <w:r>
        <w:t>Modellering</w:t>
      </w:r>
      <w:r w:rsidR="00FD0269">
        <w:t>, nätstrategier</w:t>
      </w:r>
      <w:r w:rsidR="004425D7">
        <w:t xml:space="preserve"> - Sammanlagringsproblematiken</w:t>
      </w:r>
    </w:p>
    <w:p w14:paraId="1C19BF8E" w14:textId="77777777" w:rsidR="00433D19" w:rsidRDefault="004425D7" w:rsidP="00BF7360">
      <w:pPr>
        <w:pStyle w:val="Liststycke"/>
        <w:numPr>
          <w:ilvl w:val="1"/>
          <w:numId w:val="40"/>
        </w:numPr>
        <w:ind w:left="1017"/>
      </w:pPr>
      <w:r>
        <w:t>Teknisk och ekonomisk li</w:t>
      </w:r>
      <w:r w:rsidR="00433D19">
        <w:t>vslängd</w:t>
      </w:r>
      <w:r>
        <w:t xml:space="preserve"> – Strategier för utbyggnad</w:t>
      </w:r>
    </w:p>
    <w:p w14:paraId="22D65BF7" w14:textId="77777777" w:rsidR="00004B99" w:rsidRDefault="00004B99" w:rsidP="00004B99">
      <w:pPr>
        <w:pStyle w:val="Liststycke"/>
      </w:pPr>
    </w:p>
    <w:p w14:paraId="1492E11C" w14:textId="77777777" w:rsidR="00FC7673" w:rsidRPr="00FC7673" w:rsidRDefault="00FC7673" w:rsidP="0030100C">
      <w:pPr>
        <w:rPr>
          <w:u w:val="single"/>
        </w:rPr>
      </w:pPr>
      <w:r w:rsidRPr="00FC7673">
        <w:rPr>
          <w:u w:val="single"/>
        </w:rPr>
        <w:t>Frågeställning</w:t>
      </w:r>
    </w:p>
    <w:p w14:paraId="61D2A27F" w14:textId="77777777" w:rsidR="0030100C" w:rsidRDefault="00FC7673" w:rsidP="0030100C">
      <w:r>
        <w:t xml:space="preserve">Vilka hinder finns för att nå </w:t>
      </w:r>
      <w:r w:rsidR="00433D19">
        <w:t>möjliga och tänkta nyttor</w:t>
      </w:r>
      <w:r>
        <w:t xml:space="preserve">? </w:t>
      </w:r>
    </w:p>
    <w:p w14:paraId="68B0CC3C" w14:textId="77777777" w:rsidR="00FC7673" w:rsidRDefault="00FC7673" w:rsidP="0030100C"/>
    <w:p w14:paraId="6197FB6D" w14:textId="77777777" w:rsidR="00FC7673" w:rsidRDefault="00FC7673" w:rsidP="0030100C">
      <w:r>
        <w:t>Exempel på nyttor som diskuterats i programmet</w:t>
      </w:r>
      <w:r w:rsidR="00BF7360">
        <w:t xml:space="preserve"> och som lyfts upp som viktiga frågor att diskutera vidare inom ramen för det fortsatta programmet</w:t>
      </w:r>
      <w:r>
        <w:t>:</w:t>
      </w:r>
    </w:p>
    <w:p w14:paraId="1E957870" w14:textId="77777777" w:rsidR="00FC7673" w:rsidRDefault="00FC7673" w:rsidP="0030100C"/>
    <w:p w14:paraId="673A337B" w14:textId="77777777" w:rsidR="00433D19" w:rsidRDefault="00FC7673" w:rsidP="00433D19">
      <w:pPr>
        <w:pStyle w:val="Liststycke"/>
        <w:numPr>
          <w:ilvl w:val="0"/>
          <w:numId w:val="44"/>
        </w:numPr>
      </w:pPr>
      <w:r>
        <w:t>Hur kan en k</w:t>
      </w:r>
      <w:r w:rsidR="00433D19">
        <w:t xml:space="preserve">onstruktiv dialog </w:t>
      </w:r>
      <w:r w:rsidR="00592DA6">
        <w:t>skapas</w:t>
      </w:r>
      <w:r w:rsidR="00433D19">
        <w:t>med myndigheter och intresseorganisationer</w:t>
      </w:r>
      <w:r w:rsidR="00BF7360">
        <w:t>?</w:t>
      </w:r>
    </w:p>
    <w:p w14:paraId="3ED5EADF" w14:textId="77777777" w:rsidR="0030100C" w:rsidRDefault="00FC7673" w:rsidP="00433D19">
      <w:pPr>
        <w:pStyle w:val="Liststycke"/>
        <w:numPr>
          <w:ilvl w:val="0"/>
          <w:numId w:val="44"/>
        </w:numPr>
      </w:pPr>
      <w:r>
        <w:t>Hur nås en f</w:t>
      </w:r>
      <w:r w:rsidR="00433D19">
        <w:t>örbättrad leveranskvalitet</w:t>
      </w:r>
      <w:r w:rsidR="00BF7360">
        <w:t>?</w:t>
      </w:r>
    </w:p>
    <w:p w14:paraId="2FA04A26" w14:textId="77777777" w:rsidR="00433D19" w:rsidRDefault="00FC7673" w:rsidP="00433D19">
      <w:pPr>
        <w:pStyle w:val="Liststycke"/>
        <w:numPr>
          <w:ilvl w:val="0"/>
          <w:numId w:val="44"/>
        </w:numPr>
      </w:pPr>
      <w:r>
        <w:t>Hur uppnås l</w:t>
      </w:r>
      <w:r w:rsidR="00433D19">
        <w:t>ägre avbrottskostnader</w:t>
      </w:r>
      <w:r w:rsidR="00BF7360">
        <w:t>?</w:t>
      </w:r>
    </w:p>
    <w:p w14:paraId="3349652E" w14:textId="77777777" w:rsidR="00433D19" w:rsidRDefault="00FC7673" w:rsidP="00433D19">
      <w:pPr>
        <w:pStyle w:val="Liststycke"/>
        <w:numPr>
          <w:ilvl w:val="0"/>
          <w:numId w:val="44"/>
        </w:numPr>
      </w:pPr>
      <w:r>
        <w:t>Finns n</w:t>
      </w:r>
      <w:r w:rsidR="00433D19">
        <w:t>ya tjänster/service</w:t>
      </w:r>
      <w:r w:rsidR="00BF7360">
        <w:t>?</w:t>
      </w:r>
    </w:p>
    <w:p w14:paraId="21BB533B" w14:textId="77777777" w:rsidR="00433D19" w:rsidRDefault="00FC7673" w:rsidP="00433D19">
      <w:pPr>
        <w:pStyle w:val="Liststycke"/>
        <w:numPr>
          <w:ilvl w:val="0"/>
          <w:numId w:val="44"/>
        </w:numPr>
      </w:pPr>
      <w:r>
        <w:t>Hur kan ö</w:t>
      </w:r>
      <w:r w:rsidR="00433D19">
        <w:t xml:space="preserve">kad tillgänglighet och prestanda </w:t>
      </w:r>
      <w:r>
        <w:t xml:space="preserve">skapas </w:t>
      </w:r>
      <w:r w:rsidR="00433D19">
        <w:t>i elnätet</w:t>
      </w:r>
      <w:r w:rsidR="00BF7360">
        <w:t>?</w:t>
      </w:r>
    </w:p>
    <w:p w14:paraId="2A74B6C8" w14:textId="77777777" w:rsidR="00433D19" w:rsidRDefault="00FC7673" w:rsidP="00433D19">
      <w:pPr>
        <w:pStyle w:val="Liststycke"/>
        <w:numPr>
          <w:ilvl w:val="0"/>
          <w:numId w:val="44"/>
        </w:numPr>
      </w:pPr>
      <w:r>
        <w:t>Hur kan man nå en o</w:t>
      </w:r>
      <w:r w:rsidR="00433D19">
        <w:t>ptimerad livslängd på utrustning</w:t>
      </w:r>
      <w:r w:rsidR="00BF7360">
        <w:t>?</w:t>
      </w:r>
    </w:p>
    <w:p w14:paraId="5A94E0E9" w14:textId="77777777" w:rsidR="00433D19" w:rsidRDefault="00FC7673" w:rsidP="00433D19">
      <w:pPr>
        <w:pStyle w:val="Liststycke"/>
        <w:numPr>
          <w:ilvl w:val="0"/>
          <w:numId w:val="44"/>
        </w:numPr>
      </w:pPr>
      <w:r>
        <w:lastRenderedPageBreak/>
        <w:t>Hur uppnås l</w:t>
      </w:r>
      <w:r w:rsidR="00433D19">
        <w:t xml:space="preserve">ägre </w:t>
      </w:r>
      <w:proofErr w:type="spellStart"/>
      <w:r w:rsidR="00433D19">
        <w:t>Opex</w:t>
      </w:r>
      <w:proofErr w:type="spellEnd"/>
      <w:r w:rsidR="00433D19">
        <w:t xml:space="preserve"> och ökad kundnytta</w:t>
      </w:r>
      <w:r w:rsidR="00BF7360">
        <w:t>?</w:t>
      </w:r>
    </w:p>
    <w:p w14:paraId="1C8524B6" w14:textId="77777777" w:rsidR="00FC7673" w:rsidRDefault="00FC7673" w:rsidP="00433D19">
      <w:pPr>
        <w:pStyle w:val="Liststycke"/>
        <w:numPr>
          <w:ilvl w:val="0"/>
          <w:numId w:val="44"/>
        </w:numPr>
      </w:pPr>
      <w:r>
        <w:t>Vad krävs för effektiv anslutning av exempelvis sol och vindproduktion</w:t>
      </w:r>
      <w:r w:rsidR="00BF7360">
        <w:t>?</w:t>
      </w:r>
    </w:p>
    <w:p w14:paraId="3ADE1A55" w14:textId="77777777" w:rsidR="00FC7673" w:rsidRDefault="00FC7673" w:rsidP="007D3355">
      <w:pPr>
        <w:pStyle w:val="Liststycke"/>
      </w:pPr>
    </w:p>
    <w:p w14:paraId="75A4FBE7" w14:textId="77777777" w:rsidR="0030100C" w:rsidRDefault="0030100C" w:rsidP="0030100C"/>
    <w:p w14:paraId="5560C2A1" w14:textId="77777777" w:rsidR="001B2D1E" w:rsidRDefault="00D14896" w:rsidP="00D14896">
      <w:pPr>
        <w:pStyle w:val="Rubrik1"/>
      </w:pPr>
      <w:r>
        <w:t>Styrning och kvalitetssäkring</w:t>
      </w:r>
    </w:p>
    <w:p w14:paraId="7C17821C" w14:textId="77777777" w:rsidR="00FB6B34" w:rsidRPr="00FB6B34" w:rsidRDefault="00FB6B34" w:rsidP="00D14896">
      <w:r>
        <w:t xml:space="preserve">För att säkerställa programmets innehåll och </w:t>
      </w:r>
      <w:r w:rsidR="006A1895">
        <w:t xml:space="preserve">gränsdragningar emot andra pågående program är det av största vikt att framtagning och beslut av projekt följer en </w:t>
      </w:r>
      <w:r w:rsidR="00592DA6">
        <w:t xml:space="preserve">transparent och </w:t>
      </w:r>
      <w:r w:rsidR="006A1895">
        <w:t xml:space="preserve">standardiserad arbetsprocess med tydlig styrning. </w:t>
      </w:r>
    </w:p>
    <w:p w14:paraId="2CE77465" w14:textId="77777777" w:rsidR="00FB6B34" w:rsidRDefault="00FB6B34" w:rsidP="00D14896">
      <w:pPr>
        <w:rPr>
          <w:u w:val="single"/>
        </w:rPr>
      </w:pPr>
    </w:p>
    <w:p w14:paraId="466902DC" w14:textId="77777777" w:rsidR="00FB6B34" w:rsidRDefault="00A73BF1" w:rsidP="00D14896">
      <w:pPr>
        <w:rPr>
          <w:u w:val="single"/>
        </w:rPr>
      </w:pPr>
      <w:r>
        <w:rPr>
          <w:u w:val="single"/>
        </w:rPr>
        <w:t>Hantering av idéer in det nya programmet för Smarta elnät</w:t>
      </w:r>
    </w:p>
    <w:p w14:paraId="459F864B" w14:textId="77777777" w:rsidR="00A73BF1" w:rsidRDefault="00A73BF1" w:rsidP="00FB6B34">
      <w:r>
        <w:t>Alla idéer och projektförslag skall följa nedanstående ansökningsprocess:</w:t>
      </w:r>
    </w:p>
    <w:p w14:paraId="13EFB2F5" w14:textId="77777777" w:rsidR="00F90778" w:rsidRDefault="00F90778" w:rsidP="00FB6B34">
      <w:r>
        <w:rPr>
          <w:noProof/>
        </w:rPr>
        <w:drawing>
          <wp:inline distT="0" distB="0" distL="0" distR="0" wp14:anchorId="79AB409A" wp14:editId="39DA4E87">
            <wp:extent cx="4987503" cy="3038475"/>
            <wp:effectExtent l="19050" t="0" r="3597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23" t="19948" r="22441" b="1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03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10DF5" w14:textId="77777777" w:rsidR="00A73BF1" w:rsidRDefault="00A73BF1" w:rsidP="00FB6B34">
      <w:r w:rsidRPr="00A73BF1">
        <w:rPr>
          <w:noProof/>
        </w:rPr>
        <w:drawing>
          <wp:inline distT="0" distB="0" distL="0" distR="0" wp14:anchorId="0703712E" wp14:editId="2A19A6E9">
            <wp:extent cx="5038725" cy="661978"/>
            <wp:effectExtent l="0" t="0" r="0" b="0"/>
            <wp:docPr id="106" name="Bildobjekt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6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6F9B" w14:textId="77777777" w:rsidR="00A73BF1" w:rsidRDefault="00A73BF1" w:rsidP="00FB6B34"/>
    <w:p w14:paraId="66D37409" w14:textId="77777777" w:rsidR="00090301" w:rsidRPr="00263937" w:rsidRDefault="00263937" w:rsidP="00D14896">
      <w:pPr>
        <w:rPr>
          <w:u w:val="single"/>
        </w:rPr>
      </w:pPr>
      <w:r w:rsidRPr="00263937">
        <w:rPr>
          <w:u w:val="single"/>
        </w:rPr>
        <w:t>Programstyrels</w:t>
      </w:r>
      <w:r>
        <w:rPr>
          <w:u w:val="single"/>
        </w:rPr>
        <w:t xml:space="preserve">e  </w:t>
      </w:r>
    </w:p>
    <w:p w14:paraId="5917583B" w14:textId="77777777" w:rsidR="00263937" w:rsidRDefault="00263937" w:rsidP="00D14896">
      <w:r>
        <w:t xml:space="preserve">För beslut i enlighet med ansökningsprocessen etableras en programstyrelse. Ledamöter till programstyrelsen </w:t>
      </w:r>
      <w:r w:rsidR="00C5687C">
        <w:t>nomineras av kunderna</w:t>
      </w:r>
      <w:r>
        <w:t xml:space="preserve"> i offertsvaret. </w:t>
      </w:r>
      <w:proofErr w:type="spellStart"/>
      <w:r>
        <w:t>Elforsk</w:t>
      </w:r>
      <w:proofErr w:type="spellEnd"/>
      <w:r>
        <w:t xml:space="preserve"> föreslår att </w:t>
      </w:r>
      <w:r w:rsidR="00A73BF1">
        <w:t xml:space="preserve">en </w:t>
      </w:r>
      <w:r>
        <w:t xml:space="preserve">styrelse </w:t>
      </w:r>
      <w:r w:rsidR="00D72420">
        <w:t>på ca 10 personer</w:t>
      </w:r>
      <w:r w:rsidR="00A73BF1">
        <w:t xml:space="preserve"> bildas</w:t>
      </w:r>
      <w:r w:rsidR="00D72420">
        <w:t xml:space="preserve">. Utifrån nomineringarna kallas till ett första konstituerande möte. En ordförande </w:t>
      </w:r>
      <w:r w:rsidR="00592DA6">
        <w:t xml:space="preserve">inom programstyrelsens deltagare </w:t>
      </w:r>
      <w:r w:rsidR="00D72420">
        <w:t>väljs vid detta möte.</w:t>
      </w:r>
    </w:p>
    <w:p w14:paraId="6FA0BCE7" w14:textId="77777777" w:rsidR="00263937" w:rsidRDefault="00263937" w:rsidP="00D14896"/>
    <w:p w14:paraId="047BD239" w14:textId="77777777" w:rsidR="00263937" w:rsidRPr="00263937" w:rsidRDefault="00263937" w:rsidP="00D14896">
      <w:pPr>
        <w:rPr>
          <w:u w:val="single"/>
        </w:rPr>
      </w:pPr>
      <w:r w:rsidRPr="00263937">
        <w:rPr>
          <w:u w:val="single"/>
        </w:rPr>
        <w:t>Referensgrupper</w:t>
      </w:r>
    </w:p>
    <w:p w14:paraId="1D3C8231" w14:textId="77777777" w:rsidR="00090301" w:rsidRDefault="00D72420" w:rsidP="00D14896">
      <w:r>
        <w:t>Referensgrupper tillsätts av Programstyrelse då behov för detta uppstår. Det kan gälla större projekt inom programmet som behöver speciell bevakning</w:t>
      </w:r>
      <w:r w:rsidR="00592DA6">
        <w:t>,</w:t>
      </w:r>
      <w:r>
        <w:t xml:space="preserve">  är </w:t>
      </w:r>
      <w:r w:rsidR="00FB6B34">
        <w:t xml:space="preserve">av särskilt </w:t>
      </w:r>
      <w:r w:rsidR="00592DA6">
        <w:t>samhälls</w:t>
      </w:r>
      <w:r w:rsidR="00FB6B34">
        <w:t xml:space="preserve">intresse </w:t>
      </w:r>
      <w:r w:rsidR="00592DA6">
        <w:t xml:space="preserve">eller </w:t>
      </w:r>
      <w:r w:rsidR="00FB6B34">
        <w:t xml:space="preserve">där projektledaren </w:t>
      </w:r>
      <w:r>
        <w:t xml:space="preserve">behöver </w:t>
      </w:r>
      <w:r w:rsidR="00FB6B34">
        <w:t xml:space="preserve">stöd för genomförandet. </w:t>
      </w:r>
    </w:p>
    <w:p w14:paraId="355B4F18" w14:textId="77777777" w:rsidR="00221187" w:rsidRDefault="00221187" w:rsidP="00D14896"/>
    <w:p w14:paraId="0AF61587" w14:textId="77777777" w:rsidR="00A70AB6" w:rsidRPr="00A70AB6" w:rsidRDefault="00A70AB6" w:rsidP="00D14896">
      <w:pPr>
        <w:rPr>
          <w:u w:val="single"/>
        </w:rPr>
      </w:pPr>
      <w:r w:rsidRPr="00A70AB6">
        <w:rPr>
          <w:u w:val="single"/>
        </w:rPr>
        <w:t>Avstämning och utvärdering</w:t>
      </w:r>
    </w:p>
    <w:p w14:paraId="1DA48C4D" w14:textId="77777777" w:rsidR="00A70AB6" w:rsidRDefault="00DE7257" w:rsidP="00D14896">
      <w:r>
        <w:t>En utvärdering genomförs i slutet av programmet av en o</w:t>
      </w:r>
      <w:r w:rsidR="00A70AB6">
        <w:t>beroende utvärderar</w:t>
      </w:r>
      <w:r>
        <w:t>e.</w:t>
      </w:r>
    </w:p>
    <w:p w14:paraId="4CA7188C" w14:textId="77777777" w:rsidR="00A70AB6" w:rsidRDefault="00A70AB6" w:rsidP="00D14896"/>
    <w:p w14:paraId="4165A400" w14:textId="77777777" w:rsidR="00221187" w:rsidRDefault="00221187" w:rsidP="00B16402">
      <w:pPr>
        <w:pStyle w:val="Rubrik1"/>
      </w:pPr>
      <w:r>
        <w:t>Projektidéer</w:t>
      </w:r>
    </w:p>
    <w:p w14:paraId="7351787A" w14:textId="77777777" w:rsidR="00221187" w:rsidRDefault="007D3355" w:rsidP="00B16402">
      <w:pPr>
        <w:keepNext/>
      </w:pPr>
      <w:r>
        <w:t>Sammanställning av projektidéer fram</w:t>
      </w:r>
      <w:r w:rsidR="002D25B6">
        <w:t xml:space="preserve">tagna inom ramen för programmet grupperas nedan. För detaljerad beskrivning </w:t>
      </w:r>
      <w:r w:rsidR="00430A85">
        <w:t>av projektförslagen, se appendix</w:t>
      </w:r>
      <w:r w:rsidR="002D25B6">
        <w:t>.</w:t>
      </w:r>
    </w:p>
    <w:p w14:paraId="1787D06A" w14:textId="77777777" w:rsidR="007D3355" w:rsidRPr="001C0FDD" w:rsidRDefault="007D3355" w:rsidP="00B16402">
      <w:pPr>
        <w:keepNext/>
      </w:pPr>
    </w:p>
    <w:p w14:paraId="50534228" w14:textId="77777777" w:rsidR="00221187" w:rsidRPr="00B16402" w:rsidRDefault="00221187" w:rsidP="005C5C6F">
      <w:pPr>
        <w:keepNext/>
        <w:tabs>
          <w:tab w:val="left" w:pos="567"/>
        </w:tabs>
        <w:rPr>
          <w:i/>
        </w:rPr>
      </w:pPr>
      <w:r w:rsidRPr="00B16402">
        <w:rPr>
          <w:i/>
        </w:rPr>
        <w:t>A1:</w:t>
      </w:r>
      <w:r w:rsidR="005C5C6F">
        <w:rPr>
          <w:i/>
        </w:rPr>
        <w:tab/>
      </w:r>
      <w:r w:rsidR="00A73BF1">
        <w:rPr>
          <w:i/>
        </w:rPr>
        <w:t>Samhällsperspektivet</w:t>
      </w:r>
      <w:r w:rsidR="005C5C6F">
        <w:rPr>
          <w:i/>
        </w:rPr>
        <w:t xml:space="preserve"> (1)</w:t>
      </w:r>
    </w:p>
    <w:p w14:paraId="251DD598" w14:textId="77777777" w:rsidR="00B16402" w:rsidRDefault="00B16402" w:rsidP="00B16402">
      <w:pPr>
        <w:keepNext/>
      </w:pPr>
    </w:p>
    <w:p w14:paraId="0497F2A0" w14:textId="77777777" w:rsidR="00B16402" w:rsidRDefault="00A809DE" w:rsidP="006A7982">
      <w:pPr>
        <w:pStyle w:val="Liststycke"/>
        <w:keepNext/>
        <w:numPr>
          <w:ilvl w:val="0"/>
          <w:numId w:val="39"/>
        </w:numPr>
      </w:pPr>
      <w:r>
        <w:t>Att analyser</w:t>
      </w:r>
      <w:r w:rsidR="00EC4513">
        <w:t>a</w:t>
      </w:r>
      <w:r>
        <w:t xml:space="preserve"> konsekvenserna av Scenariobeskrivningarna definierade av Samordningsrådet för Smarta Elnät </w:t>
      </w:r>
      <w:r w:rsidR="007D3355">
        <w:t xml:space="preserve">och dess påverkan </w:t>
      </w:r>
      <w:r>
        <w:t xml:space="preserve">för att identifiera konkreta frågeställningar </w:t>
      </w:r>
      <w:r w:rsidR="00B16402">
        <w:t>att beakta i fortsatt arbete.</w:t>
      </w:r>
    </w:p>
    <w:p w14:paraId="5443A5C3" w14:textId="77777777" w:rsidR="005B73B0" w:rsidRDefault="005B73B0" w:rsidP="005B73B0">
      <w:pPr>
        <w:pStyle w:val="Liststycke"/>
        <w:keepNext/>
        <w:numPr>
          <w:ilvl w:val="0"/>
          <w:numId w:val="39"/>
        </w:numPr>
      </w:pPr>
      <w:r>
        <w:t>Förväntad nytta är att få en fingervisning om vilka prioritering</w:t>
      </w:r>
      <w:r w:rsidR="007E0E19">
        <w:t>ar</w:t>
      </w:r>
      <w:r>
        <w:t xml:space="preserve"> av åtgärder som behöver göras.</w:t>
      </w:r>
    </w:p>
    <w:p w14:paraId="423B082D" w14:textId="77777777" w:rsidR="00B16402" w:rsidRDefault="00B16402" w:rsidP="001B2D1E"/>
    <w:p w14:paraId="6DB5741F" w14:textId="77777777" w:rsidR="00B16402" w:rsidRPr="00B16402" w:rsidRDefault="005C5C6F" w:rsidP="005C5C6F">
      <w:pPr>
        <w:keepNext/>
        <w:tabs>
          <w:tab w:val="left" w:pos="567"/>
        </w:tabs>
        <w:rPr>
          <w:i/>
        </w:rPr>
      </w:pPr>
      <w:r>
        <w:rPr>
          <w:i/>
        </w:rPr>
        <w:t>A2:</w:t>
      </w:r>
      <w:r>
        <w:rPr>
          <w:i/>
        </w:rPr>
        <w:tab/>
      </w:r>
      <w:r w:rsidR="00B16402" w:rsidRPr="00B16402">
        <w:rPr>
          <w:i/>
        </w:rPr>
        <w:t>Hållbar utveckling</w:t>
      </w:r>
      <w:r>
        <w:rPr>
          <w:i/>
        </w:rPr>
        <w:t xml:space="preserve"> (2)</w:t>
      </w:r>
    </w:p>
    <w:p w14:paraId="6534B7EE" w14:textId="77777777" w:rsidR="006A7982" w:rsidRDefault="006A7982" w:rsidP="006A7982">
      <w:pPr>
        <w:pStyle w:val="Liststycke"/>
      </w:pPr>
    </w:p>
    <w:p w14:paraId="32810A3E" w14:textId="77777777" w:rsidR="00B16402" w:rsidRDefault="00B16402" w:rsidP="006A7982">
      <w:pPr>
        <w:pStyle w:val="Liststycke"/>
        <w:numPr>
          <w:ilvl w:val="0"/>
          <w:numId w:val="39"/>
        </w:numPr>
      </w:pPr>
      <w:r>
        <w:t xml:space="preserve">Att </w:t>
      </w:r>
      <w:r w:rsidR="007D3355">
        <w:t>klargöra förväntan och ansvar i utvecklingen av det smarta elnätet.</w:t>
      </w:r>
    </w:p>
    <w:p w14:paraId="1B72ABC4" w14:textId="77777777" w:rsidR="005B73B0" w:rsidRDefault="005B73B0" w:rsidP="006A7982">
      <w:pPr>
        <w:pStyle w:val="Liststycke"/>
        <w:numPr>
          <w:ilvl w:val="0"/>
          <w:numId w:val="39"/>
        </w:numPr>
      </w:pPr>
      <w:r>
        <w:t>Förväntad nytta är att få underlag för att underlätta dialog</w:t>
      </w:r>
      <w:r w:rsidR="007E0E19">
        <w:t>en</w:t>
      </w:r>
      <w:r>
        <w:t xml:space="preserve"> med myndigheter och intresseorganisationer.</w:t>
      </w:r>
    </w:p>
    <w:p w14:paraId="19343D5F" w14:textId="77777777" w:rsidR="00B16402" w:rsidRDefault="00B16402" w:rsidP="001B2D1E"/>
    <w:p w14:paraId="04231DB6" w14:textId="77777777" w:rsidR="00B16402" w:rsidRDefault="00B16402" w:rsidP="001B2D1E"/>
    <w:p w14:paraId="52378B6F" w14:textId="77777777" w:rsidR="00B16402" w:rsidRDefault="005C5C6F" w:rsidP="005C5C6F">
      <w:pPr>
        <w:keepNext/>
        <w:tabs>
          <w:tab w:val="left" w:pos="567"/>
        </w:tabs>
        <w:rPr>
          <w:i/>
        </w:rPr>
      </w:pPr>
      <w:r>
        <w:rPr>
          <w:i/>
        </w:rPr>
        <w:t>A3:</w:t>
      </w:r>
      <w:r>
        <w:rPr>
          <w:i/>
        </w:rPr>
        <w:tab/>
      </w:r>
      <w:r w:rsidR="00B16402" w:rsidRPr="00B16402">
        <w:rPr>
          <w:i/>
        </w:rPr>
        <w:t>Ekonomiska incitament för att bygga det smarta eldistributionsnätet</w:t>
      </w:r>
      <w:r>
        <w:rPr>
          <w:i/>
        </w:rPr>
        <w:t xml:space="preserve"> (3)</w:t>
      </w:r>
    </w:p>
    <w:p w14:paraId="37ED03A2" w14:textId="77777777" w:rsidR="006A7982" w:rsidRPr="00B16402" w:rsidRDefault="006A7982" w:rsidP="001B2D1E">
      <w:pPr>
        <w:rPr>
          <w:i/>
        </w:rPr>
      </w:pPr>
    </w:p>
    <w:p w14:paraId="1AB11D52" w14:textId="77777777" w:rsidR="00B16402" w:rsidRDefault="00B16402" w:rsidP="006A7982">
      <w:pPr>
        <w:pStyle w:val="Liststycke"/>
        <w:numPr>
          <w:ilvl w:val="0"/>
          <w:numId w:val="39"/>
        </w:numPr>
      </w:pPr>
      <w:r>
        <w:t xml:space="preserve">Att </w:t>
      </w:r>
      <w:r w:rsidR="006A7982">
        <w:t>utreda</w:t>
      </w:r>
      <w:r>
        <w:t xml:space="preserve"> vilka hinder </w:t>
      </w:r>
      <w:r w:rsidR="00D74D2B">
        <w:t xml:space="preserve">som finns idag </w:t>
      </w:r>
      <w:r w:rsidR="006A7982">
        <w:t xml:space="preserve">och föreslå åtgärder </w:t>
      </w:r>
      <w:r>
        <w:t>för att kunna få optimal teknisk och</w:t>
      </w:r>
      <w:r w:rsidR="00DE7257">
        <w:t xml:space="preserve"> ekonomisk försvarbar utbyggnad.</w:t>
      </w:r>
    </w:p>
    <w:p w14:paraId="17BE8080" w14:textId="77777777" w:rsidR="005B73B0" w:rsidRDefault="005B73B0" w:rsidP="006A7982">
      <w:pPr>
        <w:pStyle w:val="Liststycke"/>
        <w:numPr>
          <w:ilvl w:val="0"/>
          <w:numId w:val="39"/>
        </w:numPr>
      </w:pPr>
      <w:r>
        <w:t xml:space="preserve">Förväntad nytta är att få åtgärdsförslag för </w:t>
      </w:r>
      <w:r w:rsidR="007E0E19">
        <w:t xml:space="preserve">att nå </w:t>
      </w:r>
      <w:r>
        <w:t>förbättrad leveranskvalitet och lägr</w:t>
      </w:r>
      <w:r w:rsidR="007E0E19">
        <w:t>e</w:t>
      </w:r>
      <w:r>
        <w:t xml:space="preserve"> avbrottskostnader. </w:t>
      </w:r>
    </w:p>
    <w:p w14:paraId="02545A56" w14:textId="77777777" w:rsidR="00B16402" w:rsidRDefault="00B16402" w:rsidP="001B2D1E"/>
    <w:p w14:paraId="791A52AE" w14:textId="77777777" w:rsidR="006A7982" w:rsidRPr="005C5C6F" w:rsidRDefault="006A7982" w:rsidP="005C5C6F">
      <w:pPr>
        <w:keepNext/>
        <w:tabs>
          <w:tab w:val="left" w:pos="567"/>
        </w:tabs>
        <w:rPr>
          <w:i/>
        </w:rPr>
      </w:pPr>
      <w:r w:rsidRPr="005C5C6F">
        <w:rPr>
          <w:i/>
        </w:rPr>
        <w:t>A4:</w:t>
      </w:r>
      <w:r w:rsidR="005C5C6F">
        <w:rPr>
          <w:i/>
        </w:rPr>
        <w:tab/>
      </w:r>
      <w:r w:rsidRPr="005C5C6F">
        <w:rPr>
          <w:i/>
        </w:rPr>
        <w:t>Tariffer, affärsmodeller och kundincitament</w:t>
      </w:r>
      <w:r w:rsidR="005C5C6F">
        <w:rPr>
          <w:i/>
        </w:rPr>
        <w:t xml:space="preserve"> (4)</w:t>
      </w:r>
    </w:p>
    <w:p w14:paraId="01E2DB52" w14:textId="77777777" w:rsidR="006A7982" w:rsidRDefault="006A7982" w:rsidP="001B2D1E"/>
    <w:p w14:paraId="770497CD" w14:textId="77777777" w:rsidR="006A7982" w:rsidRDefault="006A7982" w:rsidP="006A7982">
      <w:pPr>
        <w:pStyle w:val="Liststycke"/>
        <w:numPr>
          <w:ilvl w:val="0"/>
          <w:numId w:val="39"/>
        </w:numPr>
      </w:pPr>
      <w:r>
        <w:t xml:space="preserve">Att studera tariffer och affärsmodeller och dess påverkan. Vad krävs för att skapa ett effektivare elnät och </w:t>
      </w:r>
      <w:r w:rsidR="00DF5EF6">
        <w:t>mindre behov av regler</w:t>
      </w:r>
      <w:r>
        <w:t>kraft?</w:t>
      </w:r>
    </w:p>
    <w:p w14:paraId="06408A77" w14:textId="77777777" w:rsidR="006A7982" w:rsidRDefault="006A7982" w:rsidP="006A7982">
      <w:pPr>
        <w:pStyle w:val="Liststycke"/>
        <w:numPr>
          <w:ilvl w:val="1"/>
          <w:numId w:val="39"/>
        </w:numPr>
      </w:pPr>
      <w:r>
        <w:t>Fallstudie</w:t>
      </w:r>
      <w:r w:rsidR="008C4998">
        <w:t>r</w:t>
      </w:r>
      <w:r>
        <w:t xml:space="preserve"> </w:t>
      </w:r>
      <w:r w:rsidR="005B73B0">
        <w:t>är önskvärt för uppföljning</w:t>
      </w:r>
      <w:r w:rsidR="007E0E19">
        <w:t>,</w:t>
      </w:r>
      <w:r w:rsidR="005B73B0">
        <w:t xml:space="preserve"> baserat på verklig data.</w:t>
      </w:r>
    </w:p>
    <w:p w14:paraId="750CAC80" w14:textId="77777777" w:rsidR="005B73B0" w:rsidRDefault="005B73B0" w:rsidP="009D60B8">
      <w:pPr>
        <w:pStyle w:val="Liststycke"/>
        <w:numPr>
          <w:ilvl w:val="0"/>
          <w:numId w:val="39"/>
        </w:numPr>
      </w:pPr>
      <w:r>
        <w:t>Förväntad nytta är konkreta förslag på nya affärsmodeller och tariffer.</w:t>
      </w:r>
    </w:p>
    <w:p w14:paraId="0242B053" w14:textId="77777777" w:rsidR="006A7982" w:rsidRDefault="006A7982" w:rsidP="001B2D1E"/>
    <w:p w14:paraId="53732383" w14:textId="77777777" w:rsidR="008C4998" w:rsidRPr="00C27076" w:rsidRDefault="008C4998" w:rsidP="005C5C6F">
      <w:pPr>
        <w:tabs>
          <w:tab w:val="left" w:pos="567"/>
        </w:tabs>
        <w:rPr>
          <w:i/>
        </w:rPr>
      </w:pPr>
      <w:r w:rsidRPr="00C27076">
        <w:rPr>
          <w:i/>
        </w:rPr>
        <w:t>A5:</w:t>
      </w:r>
      <w:r w:rsidR="005C5C6F" w:rsidRPr="00C27076">
        <w:rPr>
          <w:i/>
        </w:rPr>
        <w:tab/>
      </w:r>
      <w:r w:rsidRPr="00C27076">
        <w:rPr>
          <w:i/>
        </w:rPr>
        <w:t>Drift, datainsamling och riskanalys</w:t>
      </w:r>
      <w:r w:rsidR="005C5C6F" w:rsidRPr="00C27076">
        <w:rPr>
          <w:i/>
        </w:rPr>
        <w:t xml:space="preserve"> (5)</w:t>
      </w:r>
    </w:p>
    <w:p w14:paraId="03263DC0" w14:textId="77777777" w:rsidR="008C4998" w:rsidRDefault="008C4998" w:rsidP="001B2D1E"/>
    <w:p w14:paraId="6D1B9B1B" w14:textId="77777777" w:rsidR="00A809DE" w:rsidRDefault="007D3355" w:rsidP="008C4998">
      <w:pPr>
        <w:pStyle w:val="Liststycke"/>
        <w:numPr>
          <w:ilvl w:val="0"/>
          <w:numId w:val="39"/>
        </w:numPr>
      </w:pPr>
      <w:r>
        <w:t xml:space="preserve">Att utreda vilka komponenter som </w:t>
      </w:r>
      <w:r w:rsidR="00D74D2B">
        <w:t>krävs och kan tillhandahålla</w:t>
      </w:r>
      <w:r>
        <w:t xml:space="preserve"> information</w:t>
      </w:r>
      <w:r w:rsidR="00D74D2B">
        <w:t>/</w:t>
      </w:r>
      <w:r>
        <w:t xml:space="preserve">data för att kunna </w:t>
      </w:r>
      <w:r w:rsidR="005C5C6F">
        <w:t>erbjuda mer kundnytta.</w:t>
      </w:r>
    </w:p>
    <w:p w14:paraId="571A4908" w14:textId="77777777" w:rsidR="005B73B0" w:rsidRDefault="005B73B0" w:rsidP="008C4998">
      <w:pPr>
        <w:pStyle w:val="Liststycke"/>
        <w:numPr>
          <w:ilvl w:val="0"/>
          <w:numId w:val="39"/>
        </w:numPr>
      </w:pPr>
      <w:r>
        <w:t xml:space="preserve">Förväntad nytta är </w:t>
      </w:r>
      <w:r w:rsidR="00BC107D">
        <w:t xml:space="preserve">nya tjänster/service, ökad prestanda, lägre </w:t>
      </w:r>
      <w:proofErr w:type="spellStart"/>
      <w:r w:rsidR="00BC107D">
        <w:t>opex</w:t>
      </w:r>
      <w:proofErr w:type="spellEnd"/>
      <w:r w:rsidR="00BC107D">
        <w:t xml:space="preserve"> och ökad kundnytta.</w:t>
      </w:r>
    </w:p>
    <w:p w14:paraId="267089CE" w14:textId="77777777" w:rsidR="005C5C6F" w:rsidRDefault="005C5C6F" w:rsidP="005C5C6F"/>
    <w:p w14:paraId="46636BC4" w14:textId="77777777" w:rsidR="001A0A08" w:rsidRPr="008405F9" w:rsidRDefault="001A0A08" w:rsidP="001A0A08">
      <w:pPr>
        <w:tabs>
          <w:tab w:val="left" w:pos="567"/>
        </w:tabs>
        <w:ind w:left="567" w:hanging="567"/>
        <w:rPr>
          <w:i/>
        </w:rPr>
      </w:pPr>
      <w:r>
        <w:rPr>
          <w:i/>
        </w:rPr>
        <w:t>A</w:t>
      </w:r>
      <w:r w:rsidR="00A73BF1">
        <w:rPr>
          <w:i/>
        </w:rPr>
        <w:t>6</w:t>
      </w:r>
      <w:r>
        <w:rPr>
          <w:i/>
        </w:rPr>
        <w:t>:</w:t>
      </w:r>
      <w:r>
        <w:rPr>
          <w:i/>
        </w:rPr>
        <w:tab/>
        <w:t>Rekrytering på sikt (12)</w:t>
      </w:r>
    </w:p>
    <w:p w14:paraId="6F2A266D" w14:textId="77777777" w:rsidR="001A0A08" w:rsidRDefault="001A0A08" w:rsidP="001A0A08"/>
    <w:p w14:paraId="3F1116D6" w14:textId="77777777" w:rsidR="001A0A08" w:rsidRDefault="001A0A08" w:rsidP="001A0A08">
      <w:pPr>
        <w:pStyle w:val="Liststycke"/>
        <w:numPr>
          <w:ilvl w:val="0"/>
          <w:numId w:val="39"/>
        </w:numPr>
      </w:pPr>
      <w:r>
        <w:t xml:space="preserve">Att utreda hur </w:t>
      </w:r>
      <w:r w:rsidR="00204F95">
        <w:t>man</w:t>
      </w:r>
      <w:r>
        <w:t xml:space="preserve"> skall öka intresset för elnätsfrågor för att säkerställa kompetensförsörjningen på längre sikt.</w:t>
      </w:r>
    </w:p>
    <w:p w14:paraId="0DA5F7AC" w14:textId="77777777" w:rsidR="00BC107D" w:rsidRDefault="00BC107D" w:rsidP="001A0A08">
      <w:pPr>
        <w:pStyle w:val="Liststycke"/>
        <w:numPr>
          <w:ilvl w:val="0"/>
          <w:numId w:val="39"/>
        </w:numPr>
      </w:pPr>
      <w:r>
        <w:t>Förväntad nytta är säkerställd kompetensförsörjning på lång sikt.</w:t>
      </w:r>
    </w:p>
    <w:p w14:paraId="331B327D" w14:textId="77777777" w:rsidR="001A0A08" w:rsidRDefault="001A0A08" w:rsidP="005C5C6F">
      <w:pPr>
        <w:tabs>
          <w:tab w:val="left" w:pos="567"/>
        </w:tabs>
        <w:rPr>
          <w:i/>
        </w:rPr>
      </w:pPr>
    </w:p>
    <w:p w14:paraId="356CB74F" w14:textId="77777777" w:rsidR="005C5C6F" w:rsidRDefault="005C5C6F" w:rsidP="00BC107D">
      <w:pPr>
        <w:keepNext/>
        <w:tabs>
          <w:tab w:val="left" w:pos="567"/>
        </w:tabs>
      </w:pPr>
      <w:r w:rsidRPr="00C27076">
        <w:rPr>
          <w:i/>
        </w:rPr>
        <w:lastRenderedPageBreak/>
        <w:t>B1:</w:t>
      </w:r>
      <w:r w:rsidRPr="00C27076">
        <w:rPr>
          <w:i/>
        </w:rPr>
        <w:tab/>
        <w:t>Leveranskvalitet</w:t>
      </w:r>
      <w:r>
        <w:t xml:space="preserve"> och spänningsbalans</w:t>
      </w:r>
      <w:r w:rsidR="00745BEC">
        <w:t xml:space="preserve"> (6)</w:t>
      </w:r>
    </w:p>
    <w:p w14:paraId="26C119A2" w14:textId="77777777" w:rsidR="005C5C6F" w:rsidRDefault="005C5C6F" w:rsidP="00BC107D">
      <w:pPr>
        <w:keepNext/>
      </w:pPr>
    </w:p>
    <w:p w14:paraId="59011DB6" w14:textId="77777777" w:rsidR="005C5C6F" w:rsidRDefault="005C5C6F" w:rsidP="00BC107D">
      <w:pPr>
        <w:pStyle w:val="Liststycke"/>
        <w:keepNext/>
        <w:numPr>
          <w:ilvl w:val="0"/>
          <w:numId w:val="39"/>
        </w:numPr>
      </w:pPr>
      <w:r>
        <w:t>Att kartlägga utlösningsvillkor vid inkoppling av mikropro</w:t>
      </w:r>
      <w:r w:rsidR="00745BEC">
        <w:t>d</w:t>
      </w:r>
      <w:r>
        <w:t xml:space="preserve">uktion och energilager för att identifiera vilka problem som är lösta och vad </w:t>
      </w:r>
      <w:r w:rsidR="00DE7257">
        <w:t xml:space="preserve">som </w:t>
      </w:r>
      <w:r>
        <w:t>åter</w:t>
      </w:r>
      <w:r w:rsidR="00C27076">
        <w:t>s</w:t>
      </w:r>
      <w:r>
        <w:t>tår.</w:t>
      </w:r>
    </w:p>
    <w:p w14:paraId="1ADDC25C" w14:textId="77777777" w:rsidR="005C5C6F" w:rsidRDefault="005C5C6F" w:rsidP="00BC107D">
      <w:pPr>
        <w:pStyle w:val="Liststycke"/>
        <w:keepNext/>
        <w:numPr>
          <w:ilvl w:val="1"/>
          <w:numId w:val="39"/>
        </w:numPr>
      </w:pPr>
      <w:r>
        <w:t>Fallstudier</w:t>
      </w:r>
      <w:r w:rsidR="00BC107D">
        <w:t xml:space="preserve"> är önskvärt för uppföljning</w:t>
      </w:r>
      <w:r w:rsidR="007E0E19">
        <w:t>,</w:t>
      </w:r>
      <w:r w:rsidR="00BC107D">
        <w:t xml:space="preserve"> baserat på verklig data.</w:t>
      </w:r>
    </w:p>
    <w:p w14:paraId="487604D6" w14:textId="77777777" w:rsidR="008C4998" w:rsidRDefault="00BC107D" w:rsidP="00BC107D">
      <w:pPr>
        <w:pStyle w:val="Liststycke"/>
        <w:numPr>
          <w:ilvl w:val="0"/>
          <w:numId w:val="39"/>
        </w:numPr>
      </w:pPr>
      <w:r>
        <w:t>Förväntad nytta är anpassning av standarder och lägre kostnader. Bättre underlag för investeringsbeslut vid anslutning av sol/vind.</w:t>
      </w:r>
    </w:p>
    <w:p w14:paraId="72A44F2B" w14:textId="77777777" w:rsidR="00BC107D" w:rsidRDefault="00BC107D" w:rsidP="001B2D1E"/>
    <w:p w14:paraId="247E2520" w14:textId="77777777" w:rsidR="008B0FD5" w:rsidRPr="00C27076" w:rsidRDefault="008B0FD5" w:rsidP="008B0FD5">
      <w:pPr>
        <w:keepNext/>
        <w:tabs>
          <w:tab w:val="left" w:pos="567"/>
        </w:tabs>
        <w:ind w:left="567" w:hanging="567"/>
        <w:rPr>
          <w:i/>
        </w:rPr>
      </w:pPr>
      <w:r>
        <w:rPr>
          <w:i/>
        </w:rPr>
        <w:t>B2:</w:t>
      </w:r>
      <w:r>
        <w:rPr>
          <w:i/>
        </w:rPr>
        <w:tab/>
      </w:r>
      <w:r w:rsidRPr="00C27076">
        <w:rPr>
          <w:i/>
        </w:rPr>
        <w:t>Laststyrning och hur balans ska eftersträvas mellan produktion och konsumtion (7)</w:t>
      </w:r>
    </w:p>
    <w:p w14:paraId="166303E2" w14:textId="77777777" w:rsidR="008B0FD5" w:rsidRDefault="008B0FD5" w:rsidP="008B0FD5">
      <w:pPr>
        <w:keepNext/>
      </w:pPr>
    </w:p>
    <w:p w14:paraId="6F98C4F9" w14:textId="77777777" w:rsidR="008B0FD5" w:rsidRDefault="008B0FD5" w:rsidP="008B0FD5">
      <w:pPr>
        <w:pStyle w:val="Liststycke"/>
        <w:keepNext/>
        <w:numPr>
          <w:ilvl w:val="0"/>
          <w:numId w:val="39"/>
        </w:numPr>
      </w:pPr>
      <w:r>
        <w:t>Att utreda samverkan mellan produktion och konsumtion i lokalnätet för att identifiera möjliga strategier för nätutnyttjandet och därmed säkrare nät.</w:t>
      </w:r>
    </w:p>
    <w:p w14:paraId="52C9766C" w14:textId="77777777" w:rsidR="00BC107D" w:rsidRDefault="00BC107D" w:rsidP="008B0FD5">
      <w:pPr>
        <w:pStyle w:val="Liststycke"/>
        <w:keepNext/>
        <w:numPr>
          <w:ilvl w:val="0"/>
          <w:numId w:val="39"/>
        </w:numPr>
      </w:pPr>
      <w:r>
        <w:t xml:space="preserve">Förväntad nytta är </w:t>
      </w:r>
      <w:r w:rsidR="009D60B8">
        <w:t xml:space="preserve">att skapa </w:t>
      </w:r>
      <w:r>
        <w:t>bättre samverkan mellan produktion och belastning. Strategi för optimalt nätutnyttjande.</w:t>
      </w:r>
    </w:p>
    <w:p w14:paraId="15D0F1B7" w14:textId="77777777" w:rsidR="008B0FD5" w:rsidRDefault="008B0FD5" w:rsidP="001A0A08">
      <w:pPr>
        <w:keepNext/>
        <w:tabs>
          <w:tab w:val="left" w:pos="567"/>
        </w:tabs>
        <w:rPr>
          <w:i/>
        </w:rPr>
      </w:pPr>
    </w:p>
    <w:p w14:paraId="0BD5C337" w14:textId="77777777" w:rsidR="005B33ED" w:rsidRPr="008405F9" w:rsidRDefault="005B33ED" w:rsidP="005B33ED">
      <w:pPr>
        <w:keepNext/>
        <w:tabs>
          <w:tab w:val="left" w:pos="567"/>
        </w:tabs>
        <w:ind w:left="567" w:hanging="567"/>
        <w:rPr>
          <w:i/>
        </w:rPr>
      </w:pPr>
      <w:r>
        <w:rPr>
          <w:i/>
        </w:rPr>
        <w:t>B</w:t>
      </w:r>
      <w:r w:rsidR="008B0FD5">
        <w:rPr>
          <w:i/>
        </w:rPr>
        <w:t>4</w:t>
      </w:r>
      <w:r>
        <w:rPr>
          <w:i/>
        </w:rPr>
        <w:t>:</w:t>
      </w:r>
      <w:r>
        <w:rPr>
          <w:i/>
        </w:rPr>
        <w:tab/>
        <w:t xml:space="preserve">Svaga elkraftnät med stora varierande belastningar såsom tågdrift och bandrift samt </w:t>
      </w:r>
      <w:proofErr w:type="spellStart"/>
      <w:r>
        <w:rPr>
          <w:i/>
        </w:rPr>
        <w:t>elbussar</w:t>
      </w:r>
      <w:proofErr w:type="spellEnd"/>
      <w:r>
        <w:rPr>
          <w:i/>
        </w:rPr>
        <w:t xml:space="preserve"> och lastbilar (11)</w:t>
      </w:r>
    </w:p>
    <w:p w14:paraId="22AEBE45" w14:textId="77777777" w:rsidR="005B33ED" w:rsidRDefault="005B33ED" w:rsidP="005B33ED">
      <w:pPr>
        <w:keepNext/>
      </w:pPr>
    </w:p>
    <w:p w14:paraId="24C613C4" w14:textId="77777777" w:rsidR="005B33ED" w:rsidRDefault="005B33ED" w:rsidP="005B33ED">
      <w:pPr>
        <w:pStyle w:val="Liststycke"/>
        <w:keepNext/>
        <w:numPr>
          <w:ilvl w:val="0"/>
          <w:numId w:val="39"/>
        </w:numPr>
      </w:pPr>
      <w:r>
        <w:t>Att utreda hur effekttoppar och stora spänningsvarianser kan hanteras för att kunna undvika onödiga investeringar och lägre energiförbrukning kunden.</w:t>
      </w:r>
    </w:p>
    <w:p w14:paraId="5DF1109B" w14:textId="77777777" w:rsidR="00BC107D" w:rsidRDefault="00BC107D" w:rsidP="005B33ED">
      <w:pPr>
        <w:pStyle w:val="Liststycke"/>
        <w:keepNext/>
        <w:numPr>
          <w:ilvl w:val="0"/>
          <w:numId w:val="39"/>
        </w:numPr>
      </w:pPr>
      <w:r>
        <w:t xml:space="preserve">Förväntad nytta är </w:t>
      </w:r>
      <w:r w:rsidR="009D60B8">
        <w:t>minskade investeringskostnader vid utbyggnad på grund av minskade effekttoppar.</w:t>
      </w:r>
    </w:p>
    <w:p w14:paraId="0416F250" w14:textId="77777777" w:rsidR="005B33ED" w:rsidRDefault="005B33ED" w:rsidP="001B2D1E"/>
    <w:p w14:paraId="7F5A9F08" w14:textId="77777777" w:rsidR="008B0FD5" w:rsidRPr="00C27076" w:rsidRDefault="008B0FD5" w:rsidP="008B0FD5">
      <w:pPr>
        <w:keepNext/>
        <w:tabs>
          <w:tab w:val="left" w:pos="567"/>
        </w:tabs>
        <w:rPr>
          <w:i/>
        </w:rPr>
      </w:pPr>
      <w:r>
        <w:rPr>
          <w:i/>
        </w:rPr>
        <w:t>C1</w:t>
      </w:r>
      <w:r w:rsidRPr="00C27076">
        <w:rPr>
          <w:i/>
        </w:rPr>
        <w:t>:</w:t>
      </w:r>
      <w:r w:rsidRPr="00C27076">
        <w:rPr>
          <w:i/>
        </w:rPr>
        <w:tab/>
        <w:t>Sammanlagringsproblematiken i det nya elnätet (8)</w:t>
      </w:r>
    </w:p>
    <w:p w14:paraId="5293EA0B" w14:textId="77777777" w:rsidR="008B0FD5" w:rsidRDefault="008B0FD5" w:rsidP="008B0FD5">
      <w:pPr>
        <w:keepNext/>
      </w:pPr>
    </w:p>
    <w:p w14:paraId="0F8696D1" w14:textId="77777777" w:rsidR="008B0FD5" w:rsidRDefault="008B0FD5" w:rsidP="008B0FD5">
      <w:pPr>
        <w:pStyle w:val="Liststycke"/>
        <w:keepNext/>
        <w:numPr>
          <w:ilvl w:val="0"/>
          <w:numId w:val="39"/>
        </w:numPr>
      </w:pPr>
      <w:r>
        <w:t xml:space="preserve">Att utreda vilka algoritmer och principer som krävs för olika nätkonfigurationer för att bättre kunna skapa </w:t>
      </w:r>
      <w:r w:rsidR="00DE7257">
        <w:t>effektivare</w:t>
      </w:r>
      <w:r>
        <w:t xml:space="preserve"> verktyg för att hantera sammanlagringsproblematiken. </w:t>
      </w:r>
    </w:p>
    <w:p w14:paraId="39549C34" w14:textId="77777777" w:rsidR="009D60B8" w:rsidRDefault="009D60B8" w:rsidP="008B0FD5">
      <w:pPr>
        <w:pStyle w:val="Liststycke"/>
        <w:keepNext/>
        <w:numPr>
          <w:ilvl w:val="0"/>
          <w:numId w:val="39"/>
        </w:numPr>
      </w:pPr>
      <w:r>
        <w:t xml:space="preserve">Förväntad nytta är </w:t>
      </w:r>
      <w:r w:rsidR="007E0E19">
        <w:t xml:space="preserve">förbättrad </w:t>
      </w:r>
      <w:r>
        <w:t>planering inför extremsituationer.</w:t>
      </w:r>
    </w:p>
    <w:p w14:paraId="7DF94D48" w14:textId="77777777" w:rsidR="008B0FD5" w:rsidRDefault="008B0FD5" w:rsidP="001B2D1E"/>
    <w:p w14:paraId="6016AD8E" w14:textId="77777777" w:rsidR="008C4998" w:rsidRDefault="008C4998" w:rsidP="008405F9">
      <w:pPr>
        <w:keepNext/>
      </w:pPr>
    </w:p>
    <w:p w14:paraId="610CF7BA" w14:textId="77777777" w:rsidR="00D22760" w:rsidRPr="008405F9" w:rsidRDefault="008405F9" w:rsidP="00D22760">
      <w:pPr>
        <w:tabs>
          <w:tab w:val="left" w:pos="567"/>
        </w:tabs>
        <w:ind w:left="567" w:hanging="567"/>
        <w:rPr>
          <w:i/>
        </w:rPr>
      </w:pPr>
      <w:r>
        <w:rPr>
          <w:i/>
        </w:rPr>
        <w:t>C2:</w:t>
      </w:r>
      <w:r>
        <w:rPr>
          <w:i/>
        </w:rPr>
        <w:tab/>
      </w:r>
      <w:r w:rsidR="00D22760" w:rsidRPr="008405F9">
        <w:rPr>
          <w:i/>
        </w:rPr>
        <w:t>Den fysiska ombyggnaden av eldistributionsnätet till ett smart nät</w:t>
      </w:r>
      <w:r>
        <w:rPr>
          <w:i/>
        </w:rPr>
        <w:t xml:space="preserve"> (9)</w:t>
      </w:r>
    </w:p>
    <w:p w14:paraId="49887DED" w14:textId="77777777" w:rsidR="00D22760" w:rsidRDefault="00D22760" w:rsidP="001B2D1E"/>
    <w:p w14:paraId="1453C165" w14:textId="77777777" w:rsidR="009D60B8" w:rsidRDefault="008405F9" w:rsidP="008405F9">
      <w:pPr>
        <w:pStyle w:val="Liststycke"/>
        <w:numPr>
          <w:ilvl w:val="0"/>
          <w:numId w:val="39"/>
        </w:numPr>
      </w:pPr>
      <w:r>
        <w:t xml:space="preserve">Att utreda </w:t>
      </w:r>
      <w:r w:rsidR="00045772">
        <w:t>och ta fram förslag på riktlinjer för nätbyggnation både för ny- och ombyggnad för att skapa ökad tillgänglighet.</w:t>
      </w:r>
    </w:p>
    <w:p w14:paraId="6C2F006D" w14:textId="77777777" w:rsidR="008405F9" w:rsidRDefault="009D60B8" w:rsidP="008405F9">
      <w:pPr>
        <w:pStyle w:val="Liststycke"/>
        <w:numPr>
          <w:ilvl w:val="0"/>
          <w:numId w:val="39"/>
        </w:numPr>
      </w:pPr>
      <w:r>
        <w:t>Förväntad nytta är ökad tillgänglighet i nätet.</w:t>
      </w:r>
    </w:p>
    <w:p w14:paraId="62305367" w14:textId="77777777" w:rsidR="008405F9" w:rsidRDefault="008405F9" w:rsidP="001B2D1E"/>
    <w:p w14:paraId="72FC6F5B" w14:textId="77777777" w:rsidR="00045772" w:rsidRPr="008405F9" w:rsidRDefault="00045772" w:rsidP="00045772">
      <w:pPr>
        <w:tabs>
          <w:tab w:val="left" w:pos="567"/>
        </w:tabs>
        <w:ind w:left="567" w:hanging="567"/>
        <w:rPr>
          <w:i/>
        </w:rPr>
      </w:pPr>
      <w:r>
        <w:rPr>
          <w:i/>
        </w:rPr>
        <w:t>C</w:t>
      </w:r>
      <w:r w:rsidR="00A73BF1">
        <w:rPr>
          <w:i/>
        </w:rPr>
        <w:t>3</w:t>
      </w:r>
      <w:r>
        <w:rPr>
          <w:i/>
        </w:rPr>
        <w:t>:</w:t>
      </w:r>
      <w:r>
        <w:rPr>
          <w:i/>
        </w:rPr>
        <w:tab/>
        <w:t>Mer automation i eldistributionsnätet (10)</w:t>
      </w:r>
    </w:p>
    <w:p w14:paraId="5948E733" w14:textId="77777777" w:rsidR="00045772" w:rsidRDefault="00045772" w:rsidP="00045772"/>
    <w:p w14:paraId="5CDA7428" w14:textId="77777777" w:rsidR="008405F9" w:rsidRDefault="00045772" w:rsidP="001B2D1E">
      <w:pPr>
        <w:pStyle w:val="Liststycke"/>
        <w:numPr>
          <w:ilvl w:val="0"/>
          <w:numId w:val="39"/>
        </w:numPr>
      </w:pPr>
      <w:r>
        <w:t>Att utreda hur en framtida nätstationsmodell skall se ut</w:t>
      </w:r>
      <w:r w:rsidR="00DE7257">
        <w:t>,</w:t>
      </w:r>
      <w:r>
        <w:t xml:space="preserve"> vad </w:t>
      </w:r>
      <w:r w:rsidR="00DE7257">
        <w:t xml:space="preserve">som </w:t>
      </w:r>
      <w:r>
        <w:t>krävs av nätstrukturen</w:t>
      </w:r>
      <w:r w:rsidR="00DE7257">
        <w:t xml:space="preserve"> och</w:t>
      </w:r>
      <w:r w:rsidR="009D60B8">
        <w:t xml:space="preserve"> </w:t>
      </w:r>
      <w:r>
        <w:t>vilken strategi som skall</w:t>
      </w:r>
      <w:r w:rsidR="00DE7257">
        <w:t xml:space="preserve"> kan?</w:t>
      </w:r>
      <w:r>
        <w:t xml:space="preserve"> väljas för realisering. </w:t>
      </w:r>
      <w:r w:rsidR="005B33ED">
        <w:t>Hur når man en teknisk och ekonomisk väg för att skapa förväntad nytta för både nätbolagen och kunder</w:t>
      </w:r>
      <w:r w:rsidR="00DE7257">
        <w:t>?</w:t>
      </w:r>
    </w:p>
    <w:p w14:paraId="43A6FA33" w14:textId="77777777" w:rsidR="009D60B8" w:rsidRDefault="009D60B8" w:rsidP="001B2D1E">
      <w:pPr>
        <w:pStyle w:val="Liststycke"/>
        <w:numPr>
          <w:ilvl w:val="0"/>
          <w:numId w:val="39"/>
        </w:numPr>
      </w:pPr>
      <w:r>
        <w:t xml:space="preserve">Förväntad nytta är förbättrad nätstrategi med högre tillgänglighet till en acceptabel kostnad. </w:t>
      </w:r>
    </w:p>
    <w:p w14:paraId="77D93DEE" w14:textId="77777777" w:rsidR="00045772" w:rsidRDefault="00045772" w:rsidP="001B2D1E"/>
    <w:p w14:paraId="6429D7A2" w14:textId="77777777" w:rsidR="005B33ED" w:rsidRDefault="005B33ED" w:rsidP="001B2D1E"/>
    <w:p w14:paraId="34424B94" w14:textId="77777777" w:rsidR="003D3006" w:rsidRPr="00CD29D8" w:rsidRDefault="003D3006" w:rsidP="00D14896">
      <w:pPr>
        <w:pStyle w:val="Rubrik1"/>
      </w:pPr>
      <w:r w:rsidRPr="00CD29D8">
        <w:lastRenderedPageBreak/>
        <w:t>Tidsramen för programmet</w:t>
      </w:r>
    </w:p>
    <w:p w14:paraId="6E5A2B8E" w14:textId="77777777" w:rsidR="008B0FD5" w:rsidRDefault="000A6847" w:rsidP="008B0FD5">
      <w:r>
        <w:t xml:space="preserve">Det nya </w:t>
      </w:r>
      <w:r w:rsidR="00A91D83">
        <w:t>programmet</w:t>
      </w:r>
      <w:r w:rsidR="00A91D83" w:rsidRPr="00BD7A96">
        <w:rPr>
          <w:i/>
        </w:rPr>
        <w:t xml:space="preserve"> Smarta Elnät</w:t>
      </w:r>
      <w:r w:rsidR="00A91D83">
        <w:t xml:space="preserve"> </w:t>
      </w:r>
      <w:r w:rsidR="00A73BF1">
        <w:t xml:space="preserve">föreslås </w:t>
      </w:r>
      <w:r w:rsidR="00DE7257">
        <w:t>att</w:t>
      </w:r>
      <w:r w:rsidR="00C5687C">
        <w:t xml:space="preserve"> </w:t>
      </w:r>
      <w:r w:rsidR="00DE7257">
        <w:t xml:space="preserve">starta </w:t>
      </w:r>
      <w:r w:rsidR="00017C64">
        <w:t xml:space="preserve">den 1 september 2014 och avslutas den 30 augusti 2018. </w:t>
      </w:r>
      <w:r w:rsidR="00A70AB6">
        <w:t xml:space="preserve">Programmet delas upp i </w:t>
      </w:r>
      <w:r w:rsidR="00DE7257">
        <w:t>två</w:t>
      </w:r>
      <w:r w:rsidR="00A70AB6">
        <w:t xml:space="preserve"> etapper omfattande 2+2 år med utvärdering Q3 2016 för eventuellt kompletteringar av programinnehåll.</w:t>
      </w:r>
      <w:r w:rsidR="008B0FD5">
        <w:t xml:space="preserve"> Ett första möte för Programstyrelsen förväntas genomföras i september 2014.</w:t>
      </w:r>
    </w:p>
    <w:p w14:paraId="1445C8AC" w14:textId="77777777" w:rsidR="008B0FD5" w:rsidRDefault="008B0FD5" w:rsidP="001B2D1E"/>
    <w:p w14:paraId="5430191E" w14:textId="77777777" w:rsidR="00C13569" w:rsidRPr="00C13569" w:rsidRDefault="00C13569" w:rsidP="001B2D1E">
      <w:pPr>
        <w:rPr>
          <w:u w:val="single"/>
        </w:rPr>
      </w:pPr>
      <w:r w:rsidRPr="00C13569">
        <w:rPr>
          <w:u w:val="single"/>
        </w:rPr>
        <w:t>Tidplan</w:t>
      </w:r>
      <w:r w:rsidR="00A70AB6">
        <w:rPr>
          <w:u w:val="single"/>
        </w:rPr>
        <w:t xml:space="preserve"> för uppstart och kommande aktiviteter</w:t>
      </w:r>
    </w:p>
    <w:p w14:paraId="54407B4C" w14:textId="77777777" w:rsidR="00C13569" w:rsidRDefault="00C13569" w:rsidP="00C13569">
      <w:pPr>
        <w:pStyle w:val="Liststycke"/>
        <w:numPr>
          <w:ilvl w:val="0"/>
          <w:numId w:val="39"/>
        </w:numPr>
      </w:pPr>
      <w:r>
        <w:t xml:space="preserve">Utskick </w:t>
      </w:r>
      <w:r w:rsidR="00C5687C">
        <w:t>av offert</w:t>
      </w:r>
      <w:r>
        <w:t xml:space="preserve">underlag </w:t>
      </w:r>
      <w:r w:rsidR="00C5687C">
        <w:t>från</w:t>
      </w:r>
      <w:r>
        <w:t xml:space="preserve"> </w:t>
      </w:r>
      <w:proofErr w:type="spellStart"/>
      <w:r w:rsidR="00C5687C">
        <w:t>Elforsk</w:t>
      </w:r>
      <w:proofErr w:type="spellEnd"/>
      <w:r w:rsidR="00C5687C">
        <w:t xml:space="preserve"> </w:t>
      </w:r>
      <w:r>
        <w:t>2014-07-04</w:t>
      </w:r>
    </w:p>
    <w:p w14:paraId="48C705EC" w14:textId="77777777" w:rsidR="00C13569" w:rsidRDefault="00C13569" w:rsidP="00C13569">
      <w:pPr>
        <w:pStyle w:val="Liststycke"/>
        <w:numPr>
          <w:ilvl w:val="0"/>
          <w:numId w:val="39"/>
        </w:numPr>
      </w:pPr>
      <w:r>
        <w:t>Offertsvar 2014-08-31</w:t>
      </w:r>
    </w:p>
    <w:p w14:paraId="163B1D7B" w14:textId="77777777" w:rsidR="00C13569" w:rsidRDefault="00C13569" w:rsidP="00C13569">
      <w:pPr>
        <w:pStyle w:val="Liststycke"/>
        <w:numPr>
          <w:ilvl w:val="0"/>
          <w:numId w:val="39"/>
        </w:numPr>
      </w:pPr>
      <w:r>
        <w:t>Start av S</w:t>
      </w:r>
      <w:r w:rsidR="00A70AB6">
        <w:t>marta elnätsprogrammet 2014-09-01 (om finansiering erhållits)</w:t>
      </w:r>
    </w:p>
    <w:p w14:paraId="74E6BCFD" w14:textId="77777777" w:rsidR="00A70AB6" w:rsidRDefault="00A70AB6" w:rsidP="00C13569">
      <w:pPr>
        <w:pStyle w:val="Liststycke"/>
        <w:numPr>
          <w:ilvl w:val="0"/>
          <w:numId w:val="39"/>
        </w:numPr>
      </w:pPr>
      <w:r>
        <w:t>Konstituerande möte programstyrelse 2014-09-05</w:t>
      </w:r>
    </w:p>
    <w:p w14:paraId="52ED36C9" w14:textId="77777777" w:rsidR="00A70AB6" w:rsidRDefault="00A70AB6" w:rsidP="00A70AB6">
      <w:pPr>
        <w:pStyle w:val="Liststycke"/>
        <w:numPr>
          <w:ilvl w:val="1"/>
          <w:numId w:val="39"/>
        </w:numPr>
      </w:pPr>
      <w:r>
        <w:t>Beslut om ordförande</w:t>
      </w:r>
    </w:p>
    <w:p w14:paraId="715BA70A" w14:textId="77777777" w:rsidR="00A70AB6" w:rsidRDefault="00A70AB6" w:rsidP="00A70AB6">
      <w:pPr>
        <w:pStyle w:val="Liststycke"/>
        <w:numPr>
          <w:ilvl w:val="1"/>
          <w:numId w:val="39"/>
        </w:numPr>
      </w:pPr>
      <w:r>
        <w:t>Beslut om prioritering och inriktning i programmet, utgående från föreliggande projektidéer.</w:t>
      </w:r>
    </w:p>
    <w:p w14:paraId="64242BA8" w14:textId="77777777" w:rsidR="00A70AB6" w:rsidRDefault="00A70AB6" w:rsidP="00A70AB6">
      <w:pPr>
        <w:pStyle w:val="Liststycke"/>
        <w:numPr>
          <w:ilvl w:val="1"/>
          <w:numId w:val="39"/>
        </w:numPr>
      </w:pPr>
      <w:r>
        <w:t xml:space="preserve">Beslut om </w:t>
      </w:r>
      <w:proofErr w:type="spellStart"/>
      <w:r>
        <w:t>utlysingar</w:t>
      </w:r>
      <w:proofErr w:type="spellEnd"/>
    </w:p>
    <w:p w14:paraId="5AABC424" w14:textId="77777777" w:rsidR="00A70AB6" w:rsidRDefault="00A70AB6" w:rsidP="00A70AB6">
      <w:pPr>
        <w:pStyle w:val="Liststycke"/>
        <w:numPr>
          <w:ilvl w:val="0"/>
          <w:numId w:val="39"/>
        </w:numPr>
      </w:pPr>
      <w:r>
        <w:t>Programstyrelsemöten återkommande 4-6 ggr årligen</w:t>
      </w:r>
    </w:p>
    <w:p w14:paraId="0A907971" w14:textId="77777777" w:rsidR="00A70AB6" w:rsidRDefault="00A70AB6" w:rsidP="00A70AB6">
      <w:pPr>
        <w:pStyle w:val="Liststycke"/>
        <w:numPr>
          <w:ilvl w:val="0"/>
          <w:numId w:val="39"/>
        </w:numPr>
      </w:pPr>
      <w:r>
        <w:t>Utvärdering av programmets innehåll och inriktning november 2016</w:t>
      </w:r>
    </w:p>
    <w:p w14:paraId="638F87CA" w14:textId="77777777" w:rsidR="00A70AB6" w:rsidRDefault="00A70AB6" w:rsidP="00A70AB6">
      <w:pPr>
        <w:pStyle w:val="Liststycke"/>
        <w:numPr>
          <w:ilvl w:val="0"/>
          <w:numId w:val="39"/>
        </w:numPr>
      </w:pPr>
      <w:r>
        <w:t>Förlängningsoffert våren 2017 och efterföljande beslut</w:t>
      </w:r>
      <w:r w:rsidR="008B0FD5">
        <w:t xml:space="preserve"> i konsensus om förlängning till 30 augusti 2018.</w:t>
      </w:r>
    </w:p>
    <w:p w14:paraId="145942E0" w14:textId="77777777" w:rsidR="008B0FD5" w:rsidRDefault="008B0FD5" w:rsidP="00A70AB6">
      <w:pPr>
        <w:pStyle w:val="Liststycke"/>
        <w:numPr>
          <w:ilvl w:val="0"/>
          <w:numId w:val="39"/>
        </w:numPr>
      </w:pPr>
      <w:r>
        <w:t>Utvärdering av hela programmet våren 2018</w:t>
      </w:r>
    </w:p>
    <w:p w14:paraId="3F6753D5" w14:textId="77777777" w:rsidR="008B0FD5" w:rsidRDefault="008B0FD5" w:rsidP="00A70AB6">
      <w:pPr>
        <w:pStyle w:val="Liststycke"/>
        <w:numPr>
          <w:ilvl w:val="0"/>
          <w:numId w:val="39"/>
        </w:numPr>
      </w:pPr>
      <w:r>
        <w:t>Avslut av programmet 2018-08-30</w:t>
      </w:r>
    </w:p>
    <w:p w14:paraId="7A07DEA7" w14:textId="77777777" w:rsidR="008B0FD5" w:rsidRDefault="008B0FD5" w:rsidP="001B2D1E"/>
    <w:p w14:paraId="1AF5A96D" w14:textId="77777777" w:rsidR="00C13569" w:rsidRDefault="00C13569" w:rsidP="001B2D1E"/>
    <w:p w14:paraId="5D717EB5" w14:textId="77777777" w:rsidR="001B2D1E" w:rsidRDefault="001B2D1E" w:rsidP="001B2D1E"/>
    <w:p w14:paraId="6616C3DD" w14:textId="77777777" w:rsidR="001B2D1E" w:rsidRDefault="001B2D1E" w:rsidP="00D14896">
      <w:pPr>
        <w:pStyle w:val="Rubrik1"/>
      </w:pPr>
      <w:r>
        <w:t>Informationsaktiviteter</w:t>
      </w:r>
    </w:p>
    <w:p w14:paraId="1264D486" w14:textId="77777777" w:rsidR="00C13569" w:rsidRDefault="001B2D1E" w:rsidP="001B2D1E">
      <w:r w:rsidRPr="001C0FDD">
        <w:t xml:space="preserve">Programmet och dess resultat ska profileras ytterligare och kommuniceras offensivt. Speciellt riktade seminarier och demonstrationsaktiviteter </w:t>
      </w:r>
      <w:r w:rsidR="009D60B8">
        <w:t>(t</w:t>
      </w:r>
      <w:r w:rsidR="00C13569">
        <w:t xml:space="preserve">ypiskt presentation av Fallstudier) </w:t>
      </w:r>
      <w:r w:rsidRPr="001C0FDD">
        <w:t>baserade på genomförda projekt ska lyftas fram.</w:t>
      </w:r>
    </w:p>
    <w:p w14:paraId="4139C6FC" w14:textId="77777777" w:rsidR="009D60B8" w:rsidRDefault="009D60B8" w:rsidP="001B2D1E"/>
    <w:p w14:paraId="60939520" w14:textId="77777777" w:rsidR="001B2D1E" w:rsidRDefault="00C13569" w:rsidP="001B2D1E">
      <w:r>
        <w:t xml:space="preserve">Samtliga rapporter kommer att publiceras och vara offentliga om inte annat beslutas. </w:t>
      </w:r>
    </w:p>
    <w:p w14:paraId="18CCD5D4" w14:textId="77777777" w:rsidR="001B2D1E" w:rsidRPr="001B2D1E" w:rsidRDefault="001B2D1E" w:rsidP="001B2D1E">
      <w:pPr>
        <w:pStyle w:val="Brdtext"/>
      </w:pPr>
    </w:p>
    <w:p w14:paraId="0533DA65" w14:textId="77777777" w:rsidR="003D3006" w:rsidRPr="00230D5E" w:rsidRDefault="003D3006" w:rsidP="00D14896">
      <w:pPr>
        <w:pStyle w:val="Rubrik1"/>
      </w:pPr>
      <w:r w:rsidRPr="00230D5E">
        <w:t>Intressenter i programmet</w:t>
      </w:r>
    </w:p>
    <w:p w14:paraId="314E06E5" w14:textId="77777777" w:rsidR="00230D5E" w:rsidRDefault="00230D5E" w:rsidP="001B2D1E">
      <w:proofErr w:type="spellStart"/>
      <w:r>
        <w:t>Elforsk</w:t>
      </w:r>
      <w:proofErr w:type="spellEnd"/>
      <w:r>
        <w:t xml:space="preserve"> </w:t>
      </w:r>
      <w:r w:rsidR="00F62A0F">
        <w:t>räknar med ett</w:t>
      </w:r>
      <w:r>
        <w:t xml:space="preserve"> fortsatt </w:t>
      </w:r>
      <w:r w:rsidR="00630CD9">
        <w:t>brett intresse hos kunderna med representanter från elnätsföretag,</w:t>
      </w:r>
      <w:r w:rsidR="00775770">
        <w:t xml:space="preserve"> infrastrukturföretag, tillverknings</w:t>
      </w:r>
      <w:r w:rsidR="00F62A0F">
        <w:t xml:space="preserve">industrin och </w:t>
      </w:r>
      <w:r w:rsidR="00775770">
        <w:t xml:space="preserve">olika </w:t>
      </w:r>
      <w:r w:rsidR="00F62A0F">
        <w:t>myndigheter.</w:t>
      </w:r>
    </w:p>
    <w:p w14:paraId="196B4D7F" w14:textId="77777777" w:rsidR="001B2D1E" w:rsidRDefault="001B2D1E" w:rsidP="001B2D1E"/>
    <w:p w14:paraId="4488AD7F" w14:textId="77777777" w:rsidR="003D3006" w:rsidRPr="00F62A0F" w:rsidRDefault="003D3006" w:rsidP="00D14896">
      <w:pPr>
        <w:pStyle w:val="Rubrik1"/>
      </w:pPr>
      <w:r w:rsidRPr="00F62A0F">
        <w:t>Potentiella utförare i programmet</w:t>
      </w:r>
    </w:p>
    <w:p w14:paraId="4A74A8FE" w14:textId="77777777" w:rsidR="00F62A0F" w:rsidRDefault="00F62A0F" w:rsidP="001B2D1E">
      <w:r>
        <w:t xml:space="preserve">Troliga utförare är högskolor, konsultföretag och </w:t>
      </w:r>
      <w:r w:rsidR="00263909">
        <w:t xml:space="preserve">andra aktiva </w:t>
      </w:r>
      <w:r w:rsidR="00775770">
        <w:t xml:space="preserve">och innovativa </w:t>
      </w:r>
      <w:r w:rsidR="00263909">
        <w:t>företag inom energ</w:t>
      </w:r>
      <w:r w:rsidR="00204F95">
        <w:t>isektorn</w:t>
      </w:r>
      <w:r w:rsidR="00263909">
        <w:t>.</w:t>
      </w:r>
    </w:p>
    <w:p w14:paraId="7883F987" w14:textId="77777777" w:rsidR="001B2D1E" w:rsidRDefault="001B2D1E" w:rsidP="001B2D1E"/>
    <w:p w14:paraId="7A08A767" w14:textId="77777777" w:rsidR="00C5687C" w:rsidRDefault="00C5687C" w:rsidP="001B2D1E"/>
    <w:p w14:paraId="390B01E5" w14:textId="77777777" w:rsidR="00C5687C" w:rsidRPr="006B49A0" w:rsidRDefault="00C5687C" w:rsidP="00C5687C">
      <w:pPr>
        <w:pStyle w:val="Rubrik1"/>
      </w:pPr>
      <w:r w:rsidRPr="006B49A0">
        <w:lastRenderedPageBreak/>
        <w:t>Programmets påverkan på det framtida smartare elnätet</w:t>
      </w:r>
    </w:p>
    <w:p w14:paraId="7654822F" w14:textId="77777777" w:rsidR="00C5687C" w:rsidRDefault="00C5687C" w:rsidP="007069EC">
      <w:pPr>
        <w:keepNext/>
        <w:keepLines/>
      </w:pPr>
      <w:r>
        <w:t xml:space="preserve">Intresset för att öka användning av förnybara energikällor är stort men det finns samtidigt stora problem att genomföra dessa förändringar på ett ekonomiskt försvarbart sätt. Det nya programmet </w:t>
      </w:r>
      <w:r w:rsidRPr="00A26EEA">
        <w:rPr>
          <w:i/>
        </w:rPr>
        <w:t>Smarta Elnät</w:t>
      </w:r>
      <w:r>
        <w:t xml:space="preserve"> kommer att belysa dessa problem och lägga fram olika lösningsförslag inklusive rekommendationer.</w:t>
      </w:r>
    </w:p>
    <w:p w14:paraId="231336AB" w14:textId="77777777" w:rsidR="00C5687C" w:rsidRDefault="00C5687C" w:rsidP="007069EC">
      <w:pPr>
        <w:keepNext/>
        <w:keepLines/>
      </w:pPr>
    </w:p>
    <w:p w14:paraId="3324FFAF" w14:textId="77777777" w:rsidR="00263909" w:rsidRDefault="00D53F5D" w:rsidP="007069EC">
      <w:pPr>
        <w:keepNext/>
        <w:keepLines/>
      </w:pPr>
      <w:r>
        <w:t>E</w:t>
      </w:r>
      <w:r w:rsidR="007069EC">
        <w:t xml:space="preserve">r medverkan i programmet </w:t>
      </w:r>
      <w:r w:rsidR="00775770">
        <w:t xml:space="preserve">förstärker </w:t>
      </w:r>
      <w:r w:rsidR="005C1514">
        <w:t xml:space="preserve">den satsning </w:t>
      </w:r>
      <w:r w:rsidR="00775770">
        <w:t xml:space="preserve">vi gör i </w:t>
      </w:r>
      <w:r w:rsidR="005C1514">
        <w:t xml:space="preserve">Sverige för att hitta möjliga vägar för att </w:t>
      </w:r>
      <w:r w:rsidR="009E1D3B">
        <w:t xml:space="preserve">använda förnybar energi </w:t>
      </w:r>
      <w:r w:rsidR="00775770">
        <w:t xml:space="preserve">i energisystemet, </w:t>
      </w:r>
      <w:r w:rsidR="009E1D3B">
        <w:t xml:space="preserve">samt </w:t>
      </w:r>
      <w:r w:rsidR="00775770">
        <w:t xml:space="preserve">för att </w:t>
      </w:r>
      <w:r w:rsidR="009E1D3B">
        <w:t xml:space="preserve">utveckla vårt </w:t>
      </w:r>
      <w:r w:rsidR="00775770">
        <w:t xml:space="preserve">smarta </w:t>
      </w:r>
      <w:r w:rsidR="009E1D3B">
        <w:t xml:space="preserve">elnät till </w:t>
      </w:r>
      <w:r w:rsidR="00775770">
        <w:t xml:space="preserve">att </w:t>
      </w:r>
      <w:r w:rsidR="00214EE0">
        <w:t xml:space="preserve">uppnå en </w:t>
      </w:r>
      <w:r w:rsidR="00775770">
        <w:t>ännu smartare</w:t>
      </w:r>
      <w:r w:rsidR="009E1D3B">
        <w:t xml:space="preserve"> och effektiv</w:t>
      </w:r>
      <w:r w:rsidR="00775770">
        <w:t>are</w:t>
      </w:r>
      <w:r w:rsidR="009E1D3B">
        <w:t xml:space="preserve"> </w:t>
      </w:r>
      <w:r w:rsidR="003450CB">
        <w:t xml:space="preserve">infrastruktur för </w:t>
      </w:r>
      <w:r w:rsidR="00214EE0">
        <w:t xml:space="preserve">överföring av </w:t>
      </w:r>
      <w:r w:rsidR="003450CB">
        <w:t>elektricitet</w:t>
      </w:r>
      <w:r w:rsidR="00775770">
        <w:t xml:space="preserve"> från produktion till kund</w:t>
      </w:r>
      <w:r w:rsidR="003450CB">
        <w:t>.</w:t>
      </w:r>
    </w:p>
    <w:p w14:paraId="2D71B3F1" w14:textId="77777777" w:rsidR="00996F95" w:rsidRDefault="00996F95" w:rsidP="007069EC">
      <w:pPr>
        <w:keepNext/>
        <w:keepLines/>
      </w:pPr>
    </w:p>
    <w:p w14:paraId="7E10F672" w14:textId="77777777" w:rsidR="00996F95" w:rsidRDefault="00996F95" w:rsidP="007069EC">
      <w:pPr>
        <w:keepNext/>
        <w:keepLines/>
      </w:pPr>
    </w:p>
    <w:p w14:paraId="6BCB61B5" w14:textId="77777777" w:rsidR="00996F95" w:rsidRDefault="00996F95" w:rsidP="007069EC">
      <w:pPr>
        <w:keepNext/>
        <w:keepLines/>
      </w:pPr>
    </w:p>
    <w:p w14:paraId="747044FA" w14:textId="77777777" w:rsidR="00996F95" w:rsidRDefault="00996F95" w:rsidP="007069EC">
      <w:pPr>
        <w:keepNext/>
        <w:keepLines/>
      </w:pPr>
    </w:p>
    <w:p w14:paraId="12131E23" w14:textId="77777777" w:rsidR="003450CB" w:rsidRPr="00C57FEA" w:rsidRDefault="003450CB" w:rsidP="003D3006">
      <w:pPr>
        <w:pStyle w:val="Paragraftext"/>
      </w:pPr>
    </w:p>
    <w:p w14:paraId="0277ED2D" w14:textId="77777777" w:rsidR="002B10DF" w:rsidRDefault="002B10DF" w:rsidP="003F6683">
      <w:pPr>
        <w:pStyle w:val="Brdtext"/>
      </w:pPr>
    </w:p>
    <w:p w14:paraId="4DD27D43" w14:textId="77777777" w:rsidR="003D3006" w:rsidRDefault="003D3006" w:rsidP="00EF3AD7">
      <w:pPr>
        <w:pStyle w:val="Brdtext"/>
      </w:pPr>
      <w:bookmarkStart w:id="1" w:name="chkEnding_01"/>
      <w:r>
        <w:t>Med vänlig hälsning</w:t>
      </w:r>
      <w:r>
        <w:br/>
      </w:r>
      <w:proofErr w:type="spellStart"/>
      <w:r>
        <w:t>Elforsk</w:t>
      </w:r>
      <w:proofErr w:type="spellEnd"/>
      <w:r>
        <w:t xml:space="preserve"> AB</w:t>
      </w:r>
      <w:r>
        <w:br/>
      </w:r>
    </w:p>
    <w:p w14:paraId="1F1C49BD" w14:textId="77777777" w:rsidR="003D3006" w:rsidRDefault="003D3006" w:rsidP="00EF3AD7">
      <w:pPr>
        <w:pStyle w:val="Brdtext"/>
      </w:pPr>
    </w:p>
    <w:p w14:paraId="1B458C56" w14:textId="77777777" w:rsidR="00736716" w:rsidRPr="00EF3AD7" w:rsidRDefault="003D3006" w:rsidP="00EF3AD7">
      <w:pPr>
        <w:pStyle w:val="Brdtext"/>
      </w:pPr>
      <w:r>
        <w:t>S</w:t>
      </w:r>
      <w:r w:rsidR="00B11E65">
        <w:t>usanne</w:t>
      </w:r>
      <w:r>
        <w:t xml:space="preserve"> </w:t>
      </w:r>
      <w:r w:rsidR="00B11E65">
        <w:t>Olau</w:t>
      </w:r>
      <w:r>
        <w:t>sso</w:t>
      </w:r>
      <w:r w:rsidR="00263909">
        <w:t>n</w:t>
      </w:r>
      <w:r w:rsidR="00263909">
        <w:br/>
        <w:t>Programområde Överföring och D</w:t>
      </w:r>
      <w:r>
        <w:t>istribution</w:t>
      </w:r>
      <w:r w:rsidR="000B614E" w:rsidRPr="00EF3AD7">
        <w:t xml:space="preserve"> </w:t>
      </w:r>
      <w:bookmarkEnd w:id="1"/>
    </w:p>
    <w:p w14:paraId="56258D51" w14:textId="77777777" w:rsidR="00217EB5" w:rsidRPr="00705635" w:rsidRDefault="00217EB5" w:rsidP="003D3006"/>
    <w:sectPr w:rsidR="00217EB5" w:rsidRPr="00705635" w:rsidSect="00214EE0">
      <w:headerReference w:type="default" r:id="rId10"/>
      <w:headerReference w:type="first" r:id="rId11"/>
      <w:footerReference w:type="first" r:id="rId12"/>
      <w:pgSz w:w="11906" w:h="16838"/>
      <w:pgMar w:top="1985" w:right="1985" w:bottom="1276" w:left="1985" w:header="79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84B76" w14:textId="77777777" w:rsidR="00D625A9" w:rsidRDefault="00D625A9">
      <w:r>
        <w:separator/>
      </w:r>
    </w:p>
  </w:endnote>
  <w:endnote w:type="continuationSeparator" w:id="0">
    <w:p w14:paraId="7B8CF1D1" w14:textId="77777777" w:rsidR="00D625A9" w:rsidRDefault="00D62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6A0E6" w14:textId="77777777" w:rsidR="005D3652" w:rsidRPr="00F56A3B" w:rsidRDefault="005D3652" w:rsidP="005D3652">
    <w:pPr>
      <w:pStyle w:val="Sidfot"/>
      <w:ind w:left="-426" w:right="-711"/>
      <w:rPr>
        <w:rFonts w:ascii="Arial" w:hAnsi="Arial" w:cs="Arial"/>
        <w:color w:val="7F7F7F"/>
        <w:sz w:val="16"/>
        <w:szCs w:val="16"/>
      </w:rPr>
    </w:pPr>
    <w:r w:rsidRPr="00F56A3B">
      <w:rPr>
        <w:rFonts w:ascii="Arial" w:hAnsi="Arial" w:cs="Arial"/>
        <w:b/>
        <w:color w:val="7F7F7F"/>
        <w:sz w:val="16"/>
        <w:szCs w:val="16"/>
      </w:rPr>
      <w:t>Energiforsk AB</w:t>
    </w:r>
    <w:r w:rsidRPr="00F56A3B">
      <w:rPr>
        <w:rFonts w:ascii="Arial" w:hAnsi="Arial" w:cs="Arial"/>
        <w:color w:val="7F7F7F"/>
        <w:sz w:val="16"/>
        <w:szCs w:val="16"/>
      </w:rPr>
      <w:t xml:space="preserve"> | Org.nr 556974-2116 | Telefon: 08-677 25 30 | E-post: kontakt@energiforsk.se</w:t>
    </w:r>
  </w:p>
  <w:p w14:paraId="285781BB" w14:textId="77777777" w:rsidR="005D3652" w:rsidRPr="000033F8" w:rsidRDefault="005D3652" w:rsidP="005D3652">
    <w:pPr>
      <w:pStyle w:val="Sidfot"/>
      <w:ind w:left="-426" w:right="-711"/>
      <w:rPr>
        <w:rFonts w:ascii="Arial" w:hAnsi="Arial" w:cs="Arial"/>
      </w:rPr>
    </w:pPr>
    <w:r w:rsidRPr="00F56A3B">
      <w:rPr>
        <w:rFonts w:ascii="Arial" w:hAnsi="Arial" w:cs="Arial"/>
        <w:color w:val="7F7F7F"/>
        <w:sz w:val="16"/>
        <w:szCs w:val="16"/>
      </w:rPr>
      <w:t>Post: 101 53 Stockholm | Besök Stockholm: Olof Palmes gata 31 | Besök Malmö: Nordenskiöldsgatan 6 | www.energiforsk.se</w:t>
    </w:r>
  </w:p>
  <w:p w14:paraId="4018A52C" w14:textId="77777777" w:rsidR="00430A85" w:rsidRPr="00915FB1" w:rsidRDefault="00430A85" w:rsidP="00915FB1">
    <w:pPr>
      <w:pStyle w:val="Sidfo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9C1B4" w14:textId="77777777" w:rsidR="00D625A9" w:rsidRDefault="00D625A9">
      <w:r>
        <w:separator/>
      </w:r>
    </w:p>
  </w:footnote>
  <w:footnote w:type="continuationSeparator" w:id="0">
    <w:p w14:paraId="50DD535C" w14:textId="77777777" w:rsidR="00D625A9" w:rsidRDefault="00D625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165" w:type="dxa"/>
      <w:tblLook w:val="00A0" w:firstRow="1" w:lastRow="0" w:firstColumn="1" w:lastColumn="0" w:noHBand="0" w:noVBand="0"/>
    </w:tblPr>
    <w:tblGrid>
      <w:gridCol w:w="4671"/>
      <w:gridCol w:w="1657"/>
      <w:gridCol w:w="630"/>
      <w:gridCol w:w="1207"/>
    </w:tblGrid>
    <w:tr w:rsidR="00430A85" w14:paraId="2535FA86" w14:textId="77777777">
      <w:trPr>
        <w:trHeight w:val="422"/>
      </w:trPr>
      <w:tc>
        <w:tcPr>
          <w:tcW w:w="5764" w:type="dxa"/>
          <w:vMerge w:val="restart"/>
        </w:tcPr>
        <w:p w14:paraId="167E8754" w14:textId="77777777" w:rsidR="00430A85" w:rsidRPr="00EB1CE7" w:rsidRDefault="00571FEB" w:rsidP="00A162DB">
          <w:pPr>
            <w:pStyle w:val="Dokumenttyp"/>
          </w:pPr>
          <w:bookmarkStart w:id="2" w:name="bmkCompanyName_01"/>
          <w:proofErr w:type="spellStart"/>
          <w:r>
            <w:t>Energiforsk</w:t>
          </w:r>
          <w:proofErr w:type="spellEnd"/>
          <w:r w:rsidR="00430A85">
            <w:t xml:space="preserve"> AB</w:t>
          </w:r>
          <w:bookmarkEnd w:id="2"/>
        </w:p>
      </w:tc>
      <w:tc>
        <w:tcPr>
          <w:tcW w:w="3042" w:type="dxa"/>
          <w:gridSpan w:val="2"/>
        </w:tcPr>
        <w:p w14:paraId="0F1A54D8" w14:textId="77777777" w:rsidR="00430A85" w:rsidRDefault="00430A85" w:rsidP="00A023FA">
          <w:pPr>
            <w:pStyle w:val="Dokumenttyp"/>
          </w:pPr>
        </w:p>
      </w:tc>
      <w:tc>
        <w:tcPr>
          <w:tcW w:w="1457" w:type="dxa"/>
        </w:tcPr>
        <w:p w14:paraId="0035A635" w14:textId="77777777" w:rsidR="00430A85" w:rsidRPr="00714356" w:rsidRDefault="00F554FE" w:rsidP="00A023FA">
          <w:pPr>
            <w:jc w:val="right"/>
            <w:rPr>
              <w:szCs w:val="22"/>
            </w:rPr>
          </w:pPr>
          <w:r w:rsidRPr="00714356">
            <w:rPr>
              <w:rStyle w:val="Sidnummer"/>
              <w:szCs w:val="22"/>
            </w:rPr>
            <w:fldChar w:fldCharType="begin"/>
          </w:r>
          <w:r w:rsidR="00430A85" w:rsidRPr="00714356">
            <w:rPr>
              <w:rStyle w:val="Sidnummer"/>
              <w:szCs w:val="22"/>
            </w:rPr>
            <w:instrText xml:space="preserve"> PAGE </w:instrText>
          </w:r>
          <w:r w:rsidRPr="00714356">
            <w:rPr>
              <w:rStyle w:val="Sidnummer"/>
              <w:szCs w:val="22"/>
            </w:rPr>
            <w:fldChar w:fldCharType="separate"/>
          </w:r>
          <w:r w:rsidR="009B41E8">
            <w:rPr>
              <w:rStyle w:val="Sidnummer"/>
              <w:noProof/>
              <w:szCs w:val="22"/>
            </w:rPr>
            <w:t>2</w:t>
          </w:r>
          <w:r w:rsidRPr="00714356">
            <w:rPr>
              <w:rStyle w:val="Sidnummer"/>
              <w:szCs w:val="22"/>
            </w:rPr>
            <w:fldChar w:fldCharType="end"/>
          </w:r>
          <w:r w:rsidR="00430A85" w:rsidRPr="00714356">
            <w:rPr>
              <w:rStyle w:val="Sidnummer"/>
              <w:szCs w:val="22"/>
            </w:rPr>
            <w:t xml:space="preserve"> (</w:t>
          </w:r>
          <w:r w:rsidRPr="00714356">
            <w:rPr>
              <w:rStyle w:val="Sidnummer"/>
              <w:szCs w:val="22"/>
            </w:rPr>
            <w:fldChar w:fldCharType="begin"/>
          </w:r>
          <w:r w:rsidR="00430A85" w:rsidRPr="00714356">
            <w:rPr>
              <w:rStyle w:val="Sidnummer"/>
              <w:szCs w:val="22"/>
            </w:rPr>
            <w:instrText xml:space="preserve"> NUMPAGES </w:instrText>
          </w:r>
          <w:r w:rsidRPr="00714356">
            <w:rPr>
              <w:rStyle w:val="Sidnummer"/>
              <w:szCs w:val="22"/>
            </w:rPr>
            <w:fldChar w:fldCharType="separate"/>
          </w:r>
          <w:r w:rsidR="009B41E8">
            <w:rPr>
              <w:rStyle w:val="Sidnummer"/>
              <w:noProof/>
              <w:szCs w:val="22"/>
            </w:rPr>
            <w:t>7</w:t>
          </w:r>
          <w:r w:rsidRPr="00714356">
            <w:rPr>
              <w:rStyle w:val="Sidnummer"/>
              <w:szCs w:val="22"/>
            </w:rPr>
            <w:fldChar w:fldCharType="end"/>
          </w:r>
          <w:r w:rsidR="00430A85" w:rsidRPr="00714356">
            <w:rPr>
              <w:rStyle w:val="Sidnummer"/>
              <w:szCs w:val="22"/>
            </w:rPr>
            <w:t>)</w:t>
          </w:r>
        </w:p>
      </w:tc>
    </w:tr>
    <w:tr w:rsidR="00430A85" w14:paraId="590F9FBF" w14:textId="77777777">
      <w:tc>
        <w:tcPr>
          <w:tcW w:w="5764" w:type="dxa"/>
          <w:vMerge/>
        </w:tcPr>
        <w:p w14:paraId="22D8B429" w14:textId="77777777" w:rsidR="00430A85" w:rsidRPr="00F14350" w:rsidRDefault="00430A85" w:rsidP="00A023FA">
          <w:pPr>
            <w:rPr>
              <w:rFonts w:ascii="Arial" w:hAnsi="Arial" w:cs="Arial"/>
              <w:szCs w:val="18"/>
            </w:rPr>
          </w:pPr>
        </w:p>
      </w:tc>
      <w:tc>
        <w:tcPr>
          <w:tcW w:w="2183" w:type="dxa"/>
          <w:vAlign w:val="bottom"/>
        </w:tcPr>
        <w:p w14:paraId="6E8443B6" w14:textId="77777777" w:rsidR="00430A85" w:rsidRDefault="00430A85" w:rsidP="00A023FA">
          <w:pPr>
            <w:pStyle w:val="Ledtext"/>
          </w:pPr>
        </w:p>
      </w:tc>
      <w:tc>
        <w:tcPr>
          <w:tcW w:w="2316" w:type="dxa"/>
          <w:gridSpan w:val="2"/>
          <w:vAlign w:val="bottom"/>
        </w:tcPr>
        <w:p w14:paraId="63268D82" w14:textId="77777777" w:rsidR="00430A85" w:rsidRDefault="00430A85" w:rsidP="00A023FA">
          <w:pPr>
            <w:pStyle w:val="Ledtext"/>
          </w:pPr>
        </w:p>
      </w:tc>
    </w:tr>
    <w:tr w:rsidR="00430A85" w14:paraId="1716ACAA" w14:textId="77777777">
      <w:tc>
        <w:tcPr>
          <w:tcW w:w="5764" w:type="dxa"/>
          <w:vMerge/>
        </w:tcPr>
        <w:p w14:paraId="47705554" w14:textId="77777777" w:rsidR="00430A85" w:rsidRPr="00F14350" w:rsidRDefault="00430A85" w:rsidP="00A023FA">
          <w:pPr>
            <w:rPr>
              <w:rFonts w:ascii="Arial" w:hAnsi="Arial" w:cs="Arial"/>
              <w:szCs w:val="18"/>
            </w:rPr>
          </w:pPr>
        </w:p>
      </w:tc>
      <w:tc>
        <w:tcPr>
          <w:tcW w:w="2183" w:type="dxa"/>
        </w:tcPr>
        <w:p w14:paraId="3B86436B" w14:textId="77777777" w:rsidR="00430A85" w:rsidRDefault="00430A85" w:rsidP="00A162DB">
          <w:pPr>
            <w:pStyle w:val="Sidhuvud"/>
          </w:pPr>
        </w:p>
      </w:tc>
      <w:tc>
        <w:tcPr>
          <w:tcW w:w="2316" w:type="dxa"/>
          <w:gridSpan w:val="2"/>
        </w:tcPr>
        <w:p w14:paraId="28D539C9" w14:textId="77777777" w:rsidR="00430A85" w:rsidRDefault="00430A85" w:rsidP="00A162DB">
          <w:pPr>
            <w:pStyle w:val="Sidhuvud"/>
          </w:pPr>
        </w:p>
      </w:tc>
    </w:tr>
  </w:tbl>
  <w:p w14:paraId="5BEAA4A9" w14:textId="77777777" w:rsidR="00430A85" w:rsidRDefault="00430A85" w:rsidP="00EB1CE7">
    <w:pPr>
      <w:pStyle w:val="Sidhuvud"/>
    </w:pPr>
  </w:p>
  <w:p w14:paraId="53BBDC5B" w14:textId="77777777" w:rsidR="00430A85" w:rsidRPr="00EB1CE7" w:rsidRDefault="00430A85" w:rsidP="00EB1CE7">
    <w:pPr>
      <w:pStyle w:val="Sidhuvud"/>
    </w:pPr>
  </w:p>
  <w:p w14:paraId="69017DA7" w14:textId="77777777" w:rsidR="00430A85" w:rsidRDefault="00430A85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165" w:type="dxa"/>
      <w:tblLook w:val="00A0" w:firstRow="1" w:lastRow="0" w:firstColumn="1" w:lastColumn="0" w:noHBand="0" w:noVBand="0"/>
    </w:tblPr>
    <w:tblGrid>
      <w:gridCol w:w="4603"/>
      <w:gridCol w:w="2448"/>
      <w:gridCol w:w="1114"/>
    </w:tblGrid>
    <w:tr w:rsidR="00430A85" w14:paraId="0DBBB1E6" w14:textId="77777777">
      <w:trPr>
        <w:trHeight w:val="422"/>
      </w:trPr>
      <w:tc>
        <w:tcPr>
          <w:tcW w:w="4603" w:type="dxa"/>
          <w:vMerge w:val="restart"/>
        </w:tcPr>
        <w:p w14:paraId="662C4B2C" w14:textId="77777777" w:rsidR="00571FEB" w:rsidRDefault="00571FEB" w:rsidP="00571FEB"/>
        <w:p w14:paraId="4C4CC068" w14:textId="77777777" w:rsidR="00430A85" w:rsidRPr="00F14350" w:rsidRDefault="00430A85" w:rsidP="00A162DB">
          <w:pPr>
            <w:pStyle w:val="Variabelinfo"/>
          </w:pPr>
        </w:p>
      </w:tc>
      <w:tc>
        <w:tcPr>
          <w:tcW w:w="2448" w:type="dxa"/>
        </w:tcPr>
        <w:p w14:paraId="377E456D" w14:textId="77777777" w:rsidR="00430A85" w:rsidRPr="00273B5C" w:rsidRDefault="00430A85" w:rsidP="00273B5C">
          <w:pPr>
            <w:pStyle w:val="Dokumenttyp"/>
          </w:pPr>
          <w:bookmarkStart w:id="3" w:name="bmkDocType_01"/>
          <w:r>
            <w:t xml:space="preserve"> </w:t>
          </w:r>
          <w:bookmarkEnd w:id="3"/>
        </w:p>
      </w:tc>
      <w:tc>
        <w:tcPr>
          <w:tcW w:w="1114" w:type="dxa"/>
        </w:tcPr>
        <w:p w14:paraId="023A32CE" w14:textId="77777777" w:rsidR="00430A85" w:rsidRPr="00AE257B" w:rsidRDefault="00F554FE" w:rsidP="00705635">
          <w:pPr>
            <w:jc w:val="right"/>
            <w:rPr>
              <w:rStyle w:val="Sidnummer"/>
            </w:rPr>
          </w:pPr>
          <w:r w:rsidRPr="00AE257B">
            <w:rPr>
              <w:rStyle w:val="Sidnummer"/>
            </w:rPr>
            <w:fldChar w:fldCharType="begin"/>
          </w:r>
          <w:r w:rsidR="00430A85" w:rsidRPr="00AE257B">
            <w:rPr>
              <w:rStyle w:val="Sidnummer"/>
            </w:rPr>
            <w:instrText xml:space="preserve"> PAGE </w:instrText>
          </w:r>
          <w:r w:rsidRPr="00AE257B">
            <w:rPr>
              <w:rStyle w:val="Sidnummer"/>
            </w:rPr>
            <w:fldChar w:fldCharType="separate"/>
          </w:r>
          <w:r w:rsidR="009B41E8">
            <w:rPr>
              <w:rStyle w:val="Sidnummer"/>
              <w:noProof/>
            </w:rPr>
            <w:t>1</w:t>
          </w:r>
          <w:r w:rsidRPr="00AE257B">
            <w:rPr>
              <w:rStyle w:val="Sidnummer"/>
            </w:rPr>
            <w:fldChar w:fldCharType="end"/>
          </w:r>
          <w:r w:rsidR="00430A85" w:rsidRPr="00AE257B">
            <w:rPr>
              <w:rStyle w:val="Sidnummer"/>
            </w:rPr>
            <w:t xml:space="preserve"> (</w:t>
          </w:r>
          <w:r w:rsidRPr="00AE257B">
            <w:rPr>
              <w:rStyle w:val="Sidnummer"/>
            </w:rPr>
            <w:fldChar w:fldCharType="begin"/>
          </w:r>
          <w:r w:rsidR="00430A85" w:rsidRPr="00AE257B">
            <w:rPr>
              <w:rStyle w:val="Sidnummer"/>
            </w:rPr>
            <w:instrText xml:space="preserve"> NUMPAGES </w:instrText>
          </w:r>
          <w:r w:rsidRPr="00AE257B">
            <w:rPr>
              <w:rStyle w:val="Sidnummer"/>
            </w:rPr>
            <w:fldChar w:fldCharType="separate"/>
          </w:r>
          <w:r w:rsidR="009B41E8">
            <w:rPr>
              <w:rStyle w:val="Sidnummer"/>
              <w:noProof/>
            </w:rPr>
            <w:t>7</w:t>
          </w:r>
          <w:r w:rsidRPr="00AE257B">
            <w:rPr>
              <w:rStyle w:val="Sidnummer"/>
            </w:rPr>
            <w:fldChar w:fldCharType="end"/>
          </w:r>
          <w:r w:rsidR="00430A85" w:rsidRPr="00AE257B">
            <w:rPr>
              <w:rStyle w:val="Sidnummer"/>
            </w:rPr>
            <w:t>)</w:t>
          </w:r>
        </w:p>
      </w:tc>
    </w:tr>
    <w:tr w:rsidR="00430A85" w14:paraId="367C2806" w14:textId="77777777">
      <w:tc>
        <w:tcPr>
          <w:tcW w:w="4603" w:type="dxa"/>
          <w:vMerge/>
        </w:tcPr>
        <w:p w14:paraId="74A48CB6" w14:textId="77777777" w:rsidR="00430A85" w:rsidRPr="00F14350" w:rsidRDefault="00430A85" w:rsidP="009E4D21">
          <w:pPr>
            <w:rPr>
              <w:rFonts w:ascii="Arial" w:hAnsi="Arial" w:cs="Arial"/>
              <w:szCs w:val="18"/>
            </w:rPr>
          </w:pPr>
        </w:p>
      </w:tc>
      <w:tc>
        <w:tcPr>
          <w:tcW w:w="2448" w:type="dxa"/>
          <w:vAlign w:val="bottom"/>
        </w:tcPr>
        <w:p w14:paraId="67B70FE3" w14:textId="77777777" w:rsidR="00430A85" w:rsidRDefault="00430A85" w:rsidP="009C6E01">
          <w:pPr>
            <w:pStyle w:val="Ledtext"/>
          </w:pPr>
          <w:bookmarkStart w:id="4" w:name="capDocDate_01"/>
          <w:r>
            <w:t xml:space="preserve">Datum </w:t>
          </w:r>
          <w:bookmarkEnd w:id="4"/>
        </w:p>
      </w:tc>
      <w:tc>
        <w:tcPr>
          <w:tcW w:w="1114" w:type="dxa"/>
          <w:vAlign w:val="bottom"/>
        </w:tcPr>
        <w:p w14:paraId="74E95559" w14:textId="77777777" w:rsidR="00430A85" w:rsidRDefault="00430A85" w:rsidP="009C6E01">
          <w:pPr>
            <w:pStyle w:val="Ledtext"/>
          </w:pPr>
          <w:bookmarkStart w:id="5" w:name="capDnr_01"/>
          <w:r>
            <w:t xml:space="preserve">  </w:t>
          </w:r>
          <w:bookmarkEnd w:id="5"/>
        </w:p>
      </w:tc>
    </w:tr>
    <w:tr w:rsidR="00430A85" w14:paraId="47A79F2A" w14:textId="77777777" w:rsidTr="00571FEB">
      <w:trPr>
        <w:trHeight w:val="213"/>
      </w:trPr>
      <w:tc>
        <w:tcPr>
          <w:tcW w:w="4603" w:type="dxa"/>
          <w:vMerge/>
        </w:tcPr>
        <w:p w14:paraId="54184F36" w14:textId="77777777" w:rsidR="00430A85" w:rsidRPr="00F14350" w:rsidRDefault="00430A85" w:rsidP="009E4D21">
          <w:pPr>
            <w:rPr>
              <w:rFonts w:ascii="Arial" w:hAnsi="Arial" w:cs="Arial"/>
              <w:szCs w:val="18"/>
            </w:rPr>
          </w:pPr>
        </w:p>
      </w:tc>
      <w:tc>
        <w:tcPr>
          <w:tcW w:w="2448" w:type="dxa"/>
        </w:tcPr>
        <w:p w14:paraId="43A3AD13" w14:textId="77777777" w:rsidR="00430A85" w:rsidRDefault="00430A85" w:rsidP="00A162DB">
          <w:pPr>
            <w:pStyle w:val="Sidhuvud"/>
          </w:pPr>
          <w:bookmarkStart w:id="6" w:name="bmkDocDate_01"/>
          <w:r>
            <w:t>2014-04-04</w:t>
          </w:r>
          <w:bookmarkEnd w:id="6"/>
        </w:p>
      </w:tc>
      <w:tc>
        <w:tcPr>
          <w:tcW w:w="1114" w:type="dxa"/>
        </w:tcPr>
        <w:p w14:paraId="79337F4D" w14:textId="77777777" w:rsidR="00430A85" w:rsidRDefault="00430A85" w:rsidP="00A162DB">
          <w:pPr>
            <w:pStyle w:val="Sidhuvud"/>
          </w:pPr>
          <w:bookmarkStart w:id="7" w:name="bmkDnr_01"/>
          <w:r>
            <w:t xml:space="preserve"> </w:t>
          </w:r>
          <w:bookmarkEnd w:id="7"/>
        </w:p>
      </w:tc>
    </w:tr>
  </w:tbl>
  <w:p w14:paraId="0491E135" w14:textId="77777777" w:rsidR="00430A85" w:rsidRDefault="00571FEB" w:rsidP="00571FEB">
    <w:pPr>
      <w:pStyle w:val="Sidhuvud"/>
    </w:pPr>
    <w:r>
      <w:br/>
    </w:r>
    <w:r>
      <w:br/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0" allowOverlap="1" wp14:anchorId="3A6EEB99" wp14:editId="4C511530">
              <wp:simplePos x="0" y="0"/>
              <wp:positionH relativeFrom="page">
                <wp:posOffset>734060</wp:posOffset>
              </wp:positionH>
              <wp:positionV relativeFrom="paragraph">
                <wp:posOffset>-570865</wp:posOffset>
              </wp:positionV>
              <wp:extent cx="2160270" cy="446405"/>
              <wp:effectExtent l="0" t="0" r="0" b="10795"/>
              <wp:wrapTight wrapText="bothSides">
                <wp:wrapPolygon edited="0">
                  <wp:start x="0" y="0"/>
                  <wp:lineTo x="0" y="20893"/>
                  <wp:lineTo x="11429" y="20893"/>
                  <wp:lineTo x="13460" y="20893"/>
                  <wp:lineTo x="21333" y="18435"/>
                  <wp:lineTo x="21333" y="3687"/>
                  <wp:lineTo x="4825" y="0"/>
                  <wp:lineTo x="0" y="0"/>
                </wp:wrapPolygon>
              </wp:wrapTight>
              <wp:docPr id="5" name="Textruta 5" descr="bmk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44640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B4D12" w14:textId="77777777" w:rsidR="00571FEB" w:rsidRDefault="00571FE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6EEB99" id="_x0000_t202" coordsize="21600,21600" o:spt="202" path="m0,0l0,21600,21600,21600,21600,0xe">
              <v:stroke joinstyle="miter"/>
              <v:path gradientshapeok="t" o:connecttype="rect"/>
            </v:shapetype>
            <v:shape id="Textruta_x0020_5" o:spid="_x0000_s1026" type="#_x0000_t202" alt="bmkLogo" style="position:absolute;margin-left:57.8pt;margin-top:-44.9pt;width:170.1pt;height:35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" o:allowincell="f" stroked="f">
              <v:fill r:id="rId2" o:title="bmkLogo" type="frame"/>
              <v:textbox inset="0,0,0,0">
                <w:txbxContent>
                  <w:p w14:paraId="7E3B4D12" w14:textId="77777777" w:rsidR="00571FEB" w:rsidRDefault="00571FEB"/>
                </w:txbxContent>
              </v:textbox>
              <w10:wrap type="tight" anchorx="page"/>
              <w10:anchorlock/>
            </v:shape>
          </w:pict>
        </mc:Fallback>
      </mc:AlternateContent>
    </w:r>
    <w:r w:rsidR="000703CE"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DA6ACA6" wp14:editId="5E3A50D1">
              <wp:simplePos x="0" y="0"/>
              <wp:positionH relativeFrom="page">
                <wp:posOffset>231775</wp:posOffset>
              </wp:positionH>
              <wp:positionV relativeFrom="page">
                <wp:posOffset>688975</wp:posOffset>
              </wp:positionV>
              <wp:extent cx="113665" cy="9091295"/>
              <wp:effectExtent l="0" t="0" r="13335" b="1905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909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BBA96" w14:textId="77777777" w:rsidR="00430A85" w:rsidRDefault="00430A85" w:rsidP="00741EEB">
                          <w:pPr>
                            <w:pStyle w:val="Blankettnr"/>
                          </w:pPr>
                          <w:bookmarkStart w:id="8" w:name="bmkTempId_01"/>
                          <w:r>
                            <w:t>ELF100</w:t>
                          </w:r>
                          <w:bookmarkEnd w:id="8"/>
                          <w:r w:rsidRPr="00741EEB">
                            <w:t xml:space="preserve"> v</w:t>
                          </w:r>
                          <w:bookmarkStart w:id="9" w:name="bmkTempVer_01"/>
                          <w:r>
                            <w:t>2</w:t>
                          </w:r>
                          <w:r w:rsidRPr="00741EEB">
                            <w:t>.0</w:t>
                          </w:r>
                          <w:bookmarkEnd w:id="9"/>
                          <w:r w:rsidRPr="00741EEB">
                            <w:t xml:space="preserve"> </w:t>
                          </w:r>
                          <w:bookmarkStart w:id="10" w:name="bmkTempDate_01"/>
                          <w:r w:rsidRPr="00741EEB">
                            <w:t>20</w:t>
                          </w:r>
                          <w:r>
                            <w:t>08-05-13</w:t>
                          </w:r>
                          <w:bookmarkEnd w:id="10"/>
                          <w:r>
                            <w:t xml:space="preserve">   </w:t>
                          </w:r>
                          <w:bookmarkStart w:id="11" w:name="bmkFileName_01"/>
                          <w:r>
                            <w:t xml:space="preserve">  </w:t>
                          </w:r>
                          <w:bookmarkEnd w:id="11"/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F319BF" id="Text_x0020_Box_x0020_8" o:spid="_x0000_s1027" type="#_x0000_t202" style="position:absolute;margin-left:18.25pt;margin-top:54.25pt;width:8.95pt;height:715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" filled="f" stroked="f">
              <v:textbox style="layout-flow:vertical;mso-layout-flow-alt:bottom-to-top" inset="0,0,0,0">
                <w:txbxContent>
                  <w:p w14:paraId="0D2F8E9B" w14:textId="77777777" w:rsidR="00430A85" w:rsidRDefault="00430A85" w:rsidP="00741EEB">
                    <w:pPr>
                      <w:pStyle w:val="Blankettnr"/>
                    </w:pPr>
                    <w:bookmarkStart w:id="11" w:name="bmkTempId_01"/>
                    <w:r>
                      <w:t>ELF100</w:t>
                    </w:r>
                    <w:bookmarkEnd w:id="11"/>
                    <w:r w:rsidRPr="00741EEB">
                      <w:t xml:space="preserve"> v</w:t>
                    </w:r>
                    <w:bookmarkStart w:id="12" w:name="bmkTempVer_01"/>
                    <w:r>
                      <w:t>2</w:t>
                    </w:r>
                    <w:r w:rsidRPr="00741EEB">
                      <w:t>.0</w:t>
                    </w:r>
                    <w:bookmarkEnd w:id="12"/>
                    <w:r w:rsidRPr="00741EEB">
                      <w:t xml:space="preserve"> </w:t>
                    </w:r>
                    <w:bookmarkStart w:id="13" w:name="bmkTempDate_01"/>
                    <w:r w:rsidRPr="00741EEB">
                      <w:t>20</w:t>
                    </w:r>
                    <w:r>
                      <w:t>08-05-13</w:t>
                    </w:r>
                    <w:bookmarkEnd w:id="13"/>
                    <w:r>
                      <w:t xml:space="preserve">   </w:t>
                    </w:r>
                    <w:bookmarkStart w:id="14" w:name="bmkFileName_01"/>
                    <w:r>
                      <w:t xml:space="preserve">  </w:t>
                    </w:r>
                    <w:bookmarkEnd w:id="14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bookmarkStart w:id="12" w:name="chkWorkPlace_01"/>
    <w:r w:rsidR="00430A85">
      <w:t xml:space="preserve">Programområde Överföring och Distribution </w:t>
    </w:r>
    <w:bookmarkEnd w:id="12"/>
  </w:p>
  <w:p w14:paraId="6B7964A6" w14:textId="77777777" w:rsidR="00430A85" w:rsidRDefault="00430A85" w:rsidP="00EF3AD7">
    <w:pPr>
      <w:pStyle w:val="Variabelinfo"/>
    </w:pPr>
    <w:bookmarkStart w:id="13" w:name="chkFirstName_01"/>
    <w:r>
      <w:t xml:space="preserve">Susanne </w:t>
    </w:r>
    <w:bookmarkStart w:id="14" w:name="chkLastName_01"/>
    <w:bookmarkEnd w:id="13"/>
    <w:r>
      <w:t xml:space="preserve">Olausson, </w:t>
    </w:r>
    <w:bookmarkStart w:id="15" w:name="chkTitle_01"/>
    <w:bookmarkEnd w:id="14"/>
    <w:r>
      <w:t xml:space="preserve">Programsansvarig </w:t>
    </w:r>
    <w:bookmarkEnd w:id="15"/>
  </w:p>
  <w:p w14:paraId="2B172F90" w14:textId="77777777" w:rsidR="00430A85" w:rsidRPr="00F14350" w:rsidRDefault="00430A85" w:rsidP="003D3006">
    <w:pPr>
      <w:pStyle w:val="Variabelinfo"/>
    </w:pPr>
    <w:bookmarkStart w:id="16" w:name="chkPhone_01"/>
    <w:r>
      <w:t xml:space="preserve">08-677 27 51, </w:t>
    </w:r>
    <w:bookmarkStart w:id="17" w:name="chkCellphone_01"/>
    <w:bookmarkEnd w:id="16"/>
    <w:r>
      <w:t xml:space="preserve">0705-15 44 01 </w:t>
    </w:r>
    <w:bookmarkEnd w:id="17"/>
  </w:p>
  <w:p w14:paraId="33887983" w14:textId="77777777" w:rsidR="00430A85" w:rsidRDefault="00430A85" w:rsidP="00EF3AD7">
    <w:pPr>
      <w:pStyle w:val="Variabelinfo"/>
    </w:pPr>
    <w:bookmarkStart w:id="18" w:name="chkEmail_01"/>
    <w:r>
      <w:t>susanne.olausson@</w:t>
    </w:r>
    <w:r w:rsidR="00571FEB">
      <w:t>energiforsk</w:t>
    </w:r>
    <w:r>
      <w:t xml:space="preserve">.se </w:t>
    </w:r>
    <w:bookmarkEnd w:id="18"/>
  </w:p>
  <w:p w14:paraId="15AA5409" w14:textId="77777777" w:rsidR="00430A85" w:rsidRDefault="00430A85"/>
  <w:p w14:paraId="42668EA6" w14:textId="77777777" w:rsidR="00430A85" w:rsidRDefault="00571FEB">
    <w:proofErr w:type="spellStart"/>
    <w:r>
      <w:t>Energiforsk</w:t>
    </w:r>
    <w:proofErr w:type="spellEnd"/>
    <w:r w:rsidR="00430A85">
      <w:t xml:space="preserve"> AB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9D85790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1203720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F6BA84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24CDDA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B12002E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5C7B3E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6424F6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6E9476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E08218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84AE6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8333F3"/>
    <w:multiLevelType w:val="multilevel"/>
    <w:tmpl w:val="041D0023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vsnitt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Rubrik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Rubrik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Rubrik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Rubri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Rubrik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>
    <w:nsid w:val="0A840CEA"/>
    <w:multiLevelType w:val="hybridMultilevel"/>
    <w:tmpl w:val="2E189BAC"/>
    <w:lvl w:ilvl="0" w:tplc="041D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2">
    <w:nsid w:val="16D07146"/>
    <w:multiLevelType w:val="multilevel"/>
    <w:tmpl w:val="38301B72"/>
    <w:lvl w:ilvl="0">
      <w:start w:val="1"/>
      <w:numFmt w:val="bullet"/>
      <w:pStyle w:val="SEpunktlista"/>
      <w:lvlText w:val="•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sz w:val="24"/>
        <w:szCs w:val="18"/>
      </w:rPr>
    </w:lvl>
    <w:lvl w:ilvl="1">
      <w:start w:val="1"/>
      <w:numFmt w:val="bullet"/>
      <w:lvlText w:val="×"/>
      <w:lvlJc w:val="left"/>
      <w:pPr>
        <w:tabs>
          <w:tab w:val="num" w:pos="737"/>
        </w:tabs>
        <w:ind w:left="737" w:hanging="38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710"/>
        </w:tabs>
        <w:ind w:left="57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430"/>
        </w:tabs>
        <w:ind w:left="64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150"/>
        </w:tabs>
        <w:ind w:left="715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870"/>
        </w:tabs>
        <w:ind w:left="78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90"/>
        </w:tabs>
        <w:ind w:left="85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310"/>
        </w:tabs>
        <w:ind w:left="9310" w:hanging="180"/>
      </w:pPr>
      <w:rPr>
        <w:rFonts w:hint="default"/>
      </w:rPr>
    </w:lvl>
  </w:abstractNum>
  <w:abstractNum w:abstractNumId="13">
    <w:nsid w:val="26A42375"/>
    <w:multiLevelType w:val="hybridMultilevel"/>
    <w:tmpl w:val="C254A238"/>
    <w:lvl w:ilvl="0" w:tplc="7ABC05B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30BB7"/>
    <w:multiLevelType w:val="hybridMultilevel"/>
    <w:tmpl w:val="DEBED1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54E2F"/>
    <w:multiLevelType w:val="hybridMultilevel"/>
    <w:tmpl w:val="6D7A6B14"/>
    <w:lvl w:ilvl="0" w:tplc="51720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B62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F0E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AC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E3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761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261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585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C2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5C37E23"/>
    <w:multiLevelType w:val="hybridMultilevel"/>
    <w:tmpl w:val="B7525F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074A0A"/>
    <w:multiLevelType w:val="hybridMultilevel"/>
    <w:tmpl w:val="64C666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102D46"/>
    <w:multiLevelType w:val="hybridMultilevel"/>
    <w:tmpl w:val="243EAF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41337E"/>
    <w:multiLevelType w:val="hybridMultilevel"/>
    <w:tmpl w:val="5970827A"/>
    <w:lvl w:ilvl="0" w:tplc="22AA1746">
      <w:start w:val="1"/>
      <w:numFmt w:val="decimal"/>
      <w:pStyle w:val="Rubrik1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1B3F36"/>
    <w:multiLevelType w:val="hybridMultilevel"/>
    <w:tmpl w:val="46989C7C"/>
    <w:lvl w:ilvl="0" w:tplc="BED8E13C">
      <w:start w:val="1"/>
      <w:numFmt w:val="decimal"/>
      <w:pStyle w:val="SEnummerlista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5F455C"/>
    <w:multiLevelType w:val="hybridMultilevel"/>
    <w:tmpl w:val="0700DFF6"/>
    <w:lvl w:ilvl="0" w:tplc="041D0015">
      <w:start w:val="1"/>
      <w:numFmt w:val="upperLetter"/>
      <w:lvlText w:val="%1."/>
      <w:lvlJc w:val="left"/>
      <w:pPr>
        <w:ind w:left="783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0"/>
  </w:num>
  <w:num w:numId="12">
    <w:abstractNumId w:val="12"/>
  </w:num>
  <w:num w:numId="13">
    <w:abstractNumId w:val="12"/>
  </w:num>
  <w:num w:numId="14">
    <w:abstractNumId w:val="20"/>
  </w:num>
  <w:num w:numId="15">
    <w:abstractNumId w:val="20"/>
  </w:num>
  <w:num w:numId="16">
    <w:abstractNumId w:val="12"/>
  </w:num>
  <w:num w:numId="17">
    <w:abstractNumId w:val="20"/>
  </w:num>
  <w:num w:numId="18">
    <w:abstractNumId w:val="20"/>
  </w:num>
  <w:num w:numId="19">
    <w:abstractNumId w:val="12"/>
  </w:num>
  <w:num w:numId="20">
    <w:abstractNumId w:val="20"/>
  </w:num>
  <w:num w:numId="21">
    <w:abstractNumId w:val="12"/>
  </w:num>
  <w:num w:numId="22">
    <w:abstractNumId w:val="20"/>
  </w:num>
  <w:num w:numId="23">
    <w:abstractNumId w:val="12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20"/>
  </w:num>
  <w:num w:numId="30">
    <w:abstractNumId w:val="12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1"/>
  </w:num>
  <w:num w:numId="37">
    <w:abstractNumId w:val="15"/>
  </w:num>
  <w:num w:numId="38">
    <w:abstractNumId w:val="18"/>
  </w:num>
  <w:num w:numId="39">
    <w:abstractNumId w:val="14"/>
  </w:num>
  <w:num w:numId="40">
    <w:abstractNumId w:val="17"/>
  </w:num>
  <w:num w:numId="41">
    <w:abstractNumId w:val="21"/>
  </w:num>
  <w:num w:numId="42">
    <w:abstractNumId w:val="19"/>
  </w:num>
  <w:num w:numId="43">
    <w:abstractNumId w:val="13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A9E"/>
    <w:rsid w:val="00004B99"/>
    <w:rsid w:val="00016BAC"/>
    <w:rsid w:val="00017C64"/>
    <w:rsid w:val="00017F3E"/>
    <w:rsid w:val="00023B3A"/>
    <w:rsid w:val="00030464"/>
    <w:rsid w:val="00034C06"/>
    <w:rsid w:val="000354CF"/>
    <w:rsid w:val="00035B6E"/>
    <w:rsid w:val="00037E48"/>
    <w:rsid w:val="00040E45"/>
    <w:rsid w:val="00043FB4"/>
    <w:rsid w:val="00044A40"/>
    <w:rsid w:val="00045772"/>
    <w:rsid w:val="000472B3"/>
    <w:rsid w:val="00054B0A"/>
    <w:rsid w:val="00057C97"/>
    <w:rsid w:val="0006331A"/>
    <w:rsid w:val="000639D1"/>
    <w:rsid w:val="000703CE"/>
    <w:rsid w:val="00073B0E"/>
    <w:rsid w:val="0008500B"/>
    <w:rsid w:val="00085870"/>
    <w:rsid w:val="00087EB2"/>
    <w:rsid w:val="00090301"/>
    <w:rsid w:val="00094C19"/>
    <w:rsid w:val="00095E80"/>
    <w:rsid w:val="000A5A81"/>
    <w:rsid w:val="000A6847"/>
    <w:rsid w:val="000B2DD1"/>
    <w:rsid w:val="000B4264"/>
    <w:rsid w:val="000B5835"/>
    <w:rsid w:val="000B614E"/>
    <w:rsid w:val="000B7F12"/>
    <w:rsid w:val="000C0E74"/>
    <w:rsid w:val="000D4C94"/>
    <w:rsid w:val="000D58BA"/>
    <w:rsid w:val="000D5F8F"/>
    <w:rsid w:val="000E1FD8"/>
    <w:rsid w:val="000E24A6"/>
    <w:rsid w:val="000E2EB9"/>
    <w:rsid w:val="000F5EFB"/>
    <w:rsid w:val="000F7635"/>
    <w:rsid w:val="00110467"/>
    <w:rsid w:val="00110B65"/>
    <w:rsid w:val="00113B2C"/>
    <w:rsid w:val="001160E2"/>
    <w:rsid w:val="00122625"/>
    <w:rsid w:val="001260BB"/>
    <w:rsid w:val="00127932"/>
    <w:rsid w:val="00135CD0"/>
    <w:rsid w:val="00147E12"/>
    <w:rsid w:val="00152CE4"/>
    <w:rsid w:val="00160889"/>
    <w:rsid w:val="001663BF"/>
    <w:rsid w:val="0017124A"/>
    <w:rsid w:val="00184E41"/>
    <w:rsid w:val="001863F2"/>
    <w:rsid w:val="00191171"/>
    <w:rsid w:val="00193FCE"/>
    <w:rsid w:val="001A005F"/>
    <w:rsid w:val="001A0A08"/>
    <w:rsid w:val="001A4334"/>
    <w:rsid w:val="001B2D1E"/>
    <w:rsid w:val="001B5DFF"/>
    <w:rsid w:val="001B7EFB"/>
    <w:rsid w:val="001C0A88"/>
    <w:rsid w:val="001C0FDD"/>
    <w:rsid w:val="001C5E18"/>
    <w:rsid w:val="001D061D"/>
    <w:rsid w:val="001F0E81"/>
    <w:rsid w:val="001F10E1"/>
    <w:rsid w:val="00204F95"/>
    <w:rsid w:val="00214EE0"/>
    <w:rsid w:val="00215F0C"/>
    <w:rsid w:val="00217EB5"/>
    <w:rsid w:val="00221187"/>
    <w:rsid w:val="0022125E"/>
    <w:rsid w:val="002272EC"/>
    <w:rsid w:val="00230D5E"/>
    <w:rsid w:val="00243C2A"/>
    <w:rsid w:val="00252349"/>
    <w:rsid w:val="00255AB5"/>
    <w:rsid w:val="00262BD5"/>
    <w:rsid w:val="002634FC"/>
    <w:rsid w:val="00263909"/>
    <w:rsid w:val="00263937"/>
    <w:rsid w:val="00273B5C"/>
    <w:rsid w:val="00280065"/>
    <w:rsid w:val="00293FF2"/>
    <w:rsid w:val="00297E23"/>
    <w:rsid w:val="002A552D"/>
    <w:rsid w:val="002B10DF"/>
    <w:rsid w:val="002B34F2"/>
    <w:rsid w:val="002B377F"/>
    <w:rsid w:val="002B4C39"/>
    <w:rsid w:val="002C1887"/>
    <w:rsid w:val="002C5E6A"/>
    <w:rsid w:val="002D25B6"/>
    <w:rsid w:val="002D2A5A"/>
    <w:rsid w:val="002D2D7E"/>
    <w:rsid w:val="002E5442"/>
    <w:rsid w:val="002E6170"/>
    <w:rsid w:val="002E7D1C"/>
    <w:rsid w:val="002F1192"/>
    <w:rsid w:val="002F15AC"/>
    <w:rsid w:val="0030100C"/>
    <w:rsid w:val="003042C5"/>
    <w:rsid w:val="0032125E"/>
    <w:rsid w:val="00322422"/>
    <w:rsid w:val="003450CB"/>
    <w:rsid w:val="00353828"/>
    <w:rsid w:val="003546A2"/>
    <w:rsid w:val="003638E9"/>
    <w:rsid w:val="00372F98"/>
    <w:rsid w:val="00377C5F"/>
    <w:rsid w:val="00391D9F"/>
    <w:rsid w:val="00394E61"/>
    <w:rsid w:val="003953C1"/>
    <w:rsid w:val="00395E7A"/>
    <w:rsid w:val="003A34FA"/>
    <w:rsid w:val="003A6344"/>
    <w:rsid w:val="003A6A77"/>
    <w:rsid w:val="003A768B"/>
    <w:rsid w:val="003C1BF3"/>
    <w:rsid w:val="003C21A6"/>
    <w:rsid w:val="003D0D37"/>
    <w:rsid w:val="003D3006"/>
    <w:rsid w:val="003E08F7"/>
    <w:rsid w:val="003E0E5A"/>
    <w:rsid w:val="003E6968"/>
    <w:rsid w:val="003F6683"/>
    <w:rsid w:val="003F7F54"/>
    <w:rsid w:val="00403001"/>
    <w:rsid w:val="0040456D"/>
    <w:rsid w:val="00412B11"/>
    <w:rsid w:val="00422D45"/>
    <w:rsid w:val="00424300"/>
    <w:rsid w:val="00426536"/>
    <w:rsid w:val="00427324"/>
    <w:rsid w:val="00430A85"/>
    <w:rsid w:val="00433D19"/>
    <w:rsid w:val="004406A2"/>
    <w:rsid w:val="004425D7"/>
    <w:rsid w:val="00442AE0"/>
    <w:rsid w:val="00445D7C"/>
    <w:rsid w:val="00446ABB"/>
    <w:rsid w:val="00454C70"/>
    <w:rsid w:val="00471298"/>
    <w:rsid w:val="00471675"/>
    <w:rsid w:val="0048664A"/>
    <w:rsid w:val="00494527"/>
    <w:rsid w:val="00496856"/>
    <w:rsid w:val="00497E39"/>
    <w:rsid w:val="004A01E4"/>
    <w:rsid w:val="004A512C"/>
    <w:rsid w:val="004B0E8E"/>
    <w:rsid w:val="004C1545"/>
    <w:rsid w:val="004E0BD9"/>
    <w:rsid w:val="004E0F92"/>
    <w:rsid w:val="004E5C2D"/>
    <w:rsid w:val="004F066A"/>
    <w:rsid w:val="005014AE"/>
    <w:rsid w:val="00501623"/>
    <w:rsid w:val="0050221F"/>
    <w:rsid w:val="005024EC"/>
    <w:rsid w:val="005067AE"/>
    <w:rsid w:val="00511859"/>
    <w:rsid w:val="00514E55"/>
    <w:rsid w:val="0051785E"/>
    <w:rsid w:val="00521B69"/>
    <w:rsid w:val="005412AD"/>
    <w:rsid w:val="005547D2"/>
    <w:rsid w:val="00562AD0"/>
    <w:rsid w:val="00567505"/>
    <w:rsid w:val="00571FEB"/>
    <w:rsid w:val="0057247A"/>
    <w:rsid w:val="0058357A"/>
    <w:rsid w:val="005847D9"/>
    <w:rsid w:val="00585D1C"/>
    <w:rsid w:val="00586CC9"/>
    <w:rsid w:val="00590546"/>
    <w:rsid w:val="00590CD9"/>
    <w:rsid w:val="00592DA6"/>
    <w:rsid w:val="00593B19"/>
    <w:rsid w:val="005A3B55"/>
    <w:rsid w:val="005A6000"/>
    <w:rsid w:val="005A6D76"/>
    <w:rsid w:val="005B33ED"/>
    <w:rsid w:val="005B73B0"/>
    <w:rsid w:val="005C1514"/>
    <w:rsid w:val="005C4AA5"/>
    <w:rsid w:val="005C5C6F"/>
    <w:rsid w:val="005D3652"/>
    <w:rsid w:val="005E31D7"/>
    <w:rsid w:val="005E7510"/>
    <w:rsid w:val="005F551C"/>
    <w:rsid w:val="005F6792"/>
    <w:rsid w:val="00620F68"/>
    <w:rsid w:val="0062220B"/>
    <w:rsid w:val="00623A53"/>
    <w:rsid w:val="00630CD9"/>
    <w:rsid w:val="00651024"/>
    <w:rsid w:val="00655707"/>
    <w:rsid w:val="006561CD"/>
    <w:rsid w:val="0066163C"/>
    <w:rsid w:val="00667A2D"/>
    <w:rsid w:val="00674FCA"/>
    <w:rsid w:val="00680499"/>
    <w:rsid w:val="00691DB4"/>
    <w:rsid w:val="00692BA5"/>
    <w:rsid w:val="00696743"/>
    <w:rsid w:val="006A04C3"/>
    <w:rsid w:val="006A1895"/>
    <w:rsid w:val="006A3E2B"/>
    <w:rsid w:val="006A459B"/>
    <w:rsid w:val="006A7982"/>
    <w:rsid w:val="006B0539"/>
    <w:rsid w:val="006B49A0"/>
    <w:rsid w:val="006C36FE"/>
    <w:rsid w:val="006C7B4E"/>
    <w:rsid w:val="006D252F"/>
    <w:rsid w:val="006E2C57"/>
    <w:rsid w:val="007005EE"/>
    <w:rsid w:val="007024A8"/>
    <w:rsid w:val="00705635"/>
    <w:rsid w:val="007069EC"/>
    <w:rsid w:val="007113E9"/>
    <w:rsid w:val="00714356"/>
    <w:rsid w:val="00717853"/>
    <w:rsid w:val="00734A85"/>
    <w:rsid w:val="00736716"/>
    <w:rsid w:val="00741EEB"/>
    <w:rsid w:val="00745BEC"/>
    <w:rsid w:val="0076562F"/>
    <w:rsid w:val="0077139A"/>
    <w:rsid w:val="00775770"/>
    <w:rsid w:val="007778A0"/>
    <w:rsid w:val="00780C7A"/>
    <w:rsid w:val="007836CF"/>
    <w:rsid w:val="00785701"/>
    <w:rsid w:val="00796B7D"/>
    <w:rsid w:val="007A3C6C"/>
    <w:rsid w:val="007B19E7"/>
    <w:rsid w:val="007B7095"/>
    <w:rsid w:val="007C1720"/>
    <w:rsid w:val="007D177D"/>
    <w:rsid w:val="007D3355"/>
    <w:rsid w:val="007E0E19"/>
    <w:rsid w:val="007E6723"/>
    <w:rsid w:val="007E7774"/>
    <w:rsid w:val="007F2F4E"/>
    <w:rsid w:val="007F3200"/>
    <w:rsid w:val="008012C7"/>
    <w:rsid w:val="00802F0F"/>
    <w:rsid w:val="008037B6"/>
    <w:rsid w:val="008051C3"/>
    <w:rsid w:val="008052AA"/>
    <w:rsid w:val="00805A9E"/>
    <w:rsid w:val="008207FC"/>
    <w:rsid w:val="008215FC"/>
    <w:rsid w:val="00821BAA"/>
    <w:rsid w:val="00821D3C"/>
    <w:rsid w:val="00822D78"/>
    <w:rsid w:val="008241B7"/>
    <w:rsid w:val="0083212A"/>
    <w:rsid w:val="00835FAF"/>
    <w:rsid w:val="008405F9"/>
    <w:rsid w:val="00841BB6"/>
    <w:rsid w:val="008461C1"/>
    <w:rsid w:val="00857704"/>
    <w:rsid w:val="00865825"/>
    <w:rsid w:val="00867103"/>
    <w:rsid w:val="00875E6C"/>
    <w:rsid w:val="008868D9"/>
    <w:rsid w:val="008A1843"/>
    <w:rsid w:val="008A19C7"/>
    <w:rsid w:val="008A26B5"/>
    <w:rsid w:val="008A6957"/>
    <w:rsid w:val="008B03FA"/>
    <w:rsid w:val="008B0FD5"/>
    <w:rsid w:val="008B1390"/>
    <w:rsid w:val="008B2F8E"/>
    <w:rsid w:val="008B518E"/>
    <w:rsid w:val="008B5834"/>
    <w:rsid w:val="008B6691"/>
    <w:rsid w:val="008C25C6"/>
    <w:rsid w:val="008C4998"/>
    <w:rsid w:val="008C6DA2"/>
    <w:rsid w:val="008C7DBC"/>
    <w:rsid w:val="008D0440"/>
    <w:rsid w:val="008D1EF2"/>
    <w:rsid w:val="008D4029"/>
    <w:rsid w:val="008E7825"/>
    <w:rsid w:val="0090326B"/>
    <w:rsid w:val="00912BBD"/>
    <w:rsid w:val="00915FB1"/>
    <w:rsid w:val="00916AE9"/>
    <w:rsid w:val="009173A4"/>
    <w:rsid w:val="009274AC"/>
    <w:rsid w:val="00930D8F"/>
    <w:rsid w:val="00931C2A"/>
    <w:rsid w:val="009374F0"/>
    <w:rsid w:val="00940146"/>
    <w:rsid w:val="00944C9B"/>
    <w:rsid w:val="009477B3"/>
    <w:rsid w:val="00955887"/>
    <w:rsid w:val="009622EA"/>
    <w:rsid w:val="009623C5"/>
    <w:rsid w:val="00963A5E"/>
    <w:rsid w:val="00964D6A"/>
    <w:rsid w:val="0097416E"/>
    <w:rsid w:val="00996F95"/>
    <w:rsid w:val="009A3473"/>
    <w:rsid w:val="009B0A0D"/>
    <w:rsid w:val="009B41E8"/>
    <w:rsid w:val="009C6E01"/>
    <w:rsid w:val="009D60B8"/>
    <w:rsid w:val="009D70BA"/>
    <w:rsid w:val="009E1D3B"/>
    <w:rsid w:val="009E4D21"/>
    <w:rsid w:val="009E7303"/>
    <w:rsid w:val="009F0CBA"/>
    <w:rsid w:val="009F0D3B"/>
    <w:rsid w:val="009F3DE3"/>
    <w:rsid w:val="009F5250"/>
    <w:rsid w:val="00A0191A"/>
    <w:rsid w:val="00A023FA"/>
    <w:rsid w:val="00A056AF"/>
    <w:rsid w:val="00A113F2"/>
    <w:rsid w:val="00A11D2E"/>
    <w:rsid w:val="00A162DB"/>
    <w:rsid w:val="00A26EEA"/>
    <w:rsid w:val="00A340EB"/>
    <w:rsid w:val="00A40CCF"/>
    <w:rsid w:val="00A4280D"/>
    <w:rsid w:val="00A63D15"/>
    <w:rsid w:val="00A6411D"/>
    <w:rsid w:val="00A6770E"/>
    <w:rsid w:val="00A70042"/>
    <w:rsid w:val="00A70AB6"/>
    <w:rsid w:val="00A73BF1"/>
    <w:rsid w:val="00A809DE"/>
    <w:rsid w:val="00A80E4C"/>
    <w:rsid w:val="00A82095"/>
    <w:rsid w:val="00A905EA"/>
    <w:rsid w:val="00A90ED3"/>
    <w:rsid w:val="00A91D83"/>
    <w:rsid w:val="00A97946"/>
    <w:rsid w:val="00A97A33"/>
    <w:rsid w:val="00AA3BF5"/>
    <w:rsid w:val="00AB27E4"/>
    <w:rsid w:val="00AB6356"/>
    <w:rsid w:val="00AD2BFD"/>
    <w:rsid w:val="00AE257B"/>
    <w:rsid w:val="00AF3C69"/>
    <w:rsid w:val="00AF7229"/>
    <w:rsid w:val="00B029AC"/>
    <w:rsid w:val="00B049F6"/>
    <w:rsid w:val="00B05E98"/>
    <w:rsid w:val="00B11E65"/>
    <w:rsid w:val="00B1473F"/>
    <w:rsid w:val="00B1614C"/>
    <w:rsid w:val="00B16402"/>
    <w:rsid w:val="00B2084C"/>
    <w:rsid w:val="00B42CCF"/>
    <w:rsid w:val="00B45991"/>
    <w:rsid w:val="00B50DAA"/>
    <w:rsid w:val="00B54E52"/>
    <w:rsid w:val="00B60337"/>
    <w:rsid w:val="00B64064"/>
    <w:rsid w:val="00B66804"/>
    <w:rsid w:val="00B70960"/>
    <w:rsid w:val="00B717AA"/>
    <w:rsid w:val="00B80377"/>
    <w:rsid w:val="00B92740"/>
    <w:rsid w:val="00BA38CD"/>
    <w:rsid w:val="00BA481E"/>
    <w:rsid w:val="00BA78C3"/>
    <w:rsid w:val="00BC107D"/>
    <w:rsid w:val="00BC7995"/>
    <w:rsid w:val="00BD7A96"/>
    <w:rsid w:val="00BE045F"/>
    <w:rsid w:val="00BE565E"/>
    <w:rsid w:val="00BF11DF"/>
    <w:rsid w:val="00BF7360"/>
    <w:rsid w:val="00C05358"/>
    <w:rsid w:val="00C108C6"/>
    <w:rsid w:val="00C13569"/>
    <w:rsid w:val="00C20CAC"/>
    <w:rsid w:val="00C22F0B"/>
    <w:rsid w:val="00C27076"/>
    <w:rsid w:val="00C305E8"/>
    <w:rsid w:val="00C33D80"/>
    <w:rsid w:val="00C34F9C"/>
    <w:rsid w:val="00C40C19"/>
    <w:rsid w:val="00C41BF0"/>
    <w:rsid w:val="00C5687C"/>
    <w:rsid w:val="00C61953"/>
    <w:rsid w:val="00C63FFC"/>
    <w:rsid w:val="00C65DA6"/>
    <w:rsid w:val="00C66686"/>
    <w:rsid w:val="00C7093C"/>
    <w:rsid w:val="00C77842"/>
    <w:rsid w:val="00C77CC9"/>
    <w:rsid w:val="00C84706"/>
    <w:rsid w:val="00C8751A"/>
    <w:rsid w:val="00C90444"/>
    <w:rsid w:val="00C90A47"/>
    <w:rsid w:val="00C92BCD"/>
    <w:rsid w:val="00C96484"/>
    <w:rsid w:val="00C9690A"/>
    <w:rsid w:val="00CA1061"/>
    <w:rsid w:val="00CA1ED5"/>
    <w:rsid w:val="00CC59A7"/>
    <w:rsid w:val="00CC62E6"/>
    <w:rsid w:val="00CD29D8"/>
    <w:rsid w:val="00CD5198"/>
    <w:rsid w:val="00CE3BBB"/>
    <w:rsid w:val="00CE7BC5"/>
    <w:rsid w:val="00D05BF2"/>
    <w:rsid w:val="00D11178"/>
    <w:rsid w:val="00D14896"/>
    <w:rsid w:val="00D22760"/>
    <w:rsid w:val="00D23D2B"/>
    <w:rsid w:val="00D260CE"/>
    <w:rsid w:val="00D41261"/>
    <w:rsid w:val="00D43638"/>
    <w:rsid w:val="00D53F5D"/>
    <w:rsid w:val="00D625A9"/>
    <w:rsid w:val="00D71753"/>
    <w:rsid w:val="00D72420"/>
    <w:rsid w:val="00D72ED7"/>
    <w:rsid w:val="00D74D2B"/>
    <w:rsid w:val="00D8129F"/>
    <w:rsid w:val="00D83FFE"/>
    <w:rsid w:val="00D874DC"/>
    <w:rsid w:val="00D90514"/>
    <w:rsid w:val="00D91C22"/>
    <w:rsid w:val="00D91DAD"/>
    <w:rsid w:val="00DA1ED5"/>
    <w:rsid w:val="00DC723A"/>
    <w:rsid w:val="00DD6A90"/>
    <w:rsid w:val="00DE57EA"/>
    <w:rsid w:val="00DE7257"/>
    <w:rsid w:val="00DF21B5"/>
    <w:rsid w:val="00DF2EE6"/>
    <w:rsid w:val="00DF5EF6"/>
    <w:rsid w:val="00DF732A"/>
    <w:rsid w:val="00E01FB5"/>
    <w:rsid w:val="00E02E32"/>
    <w:rsid w:val="00E06D5B"/>
    <w:rsid w:val="00E12717"/>
    <w:rsid w:val="00E12AAF"/>
    <w:rsid w:val="00E32FFD"/>
    <w:rsid w:val="00E35C8E"/>
    <w:rsid w:val="00E45F49"/>
    <w:rsid w:val="00E52C6D"/>
    <w:rsid w:val="00E53AB9"/>
    <w:rsid w:val="00E5526F"/>
    <w:rsid w:val="00E57BD5"/>
    <w:rsid w:val="00E632D0"/>
    <w:rsid w:val="00E64247"/>
    <w:rsid w:val="00E664A8"/>
    <w:rsid w:val="00E80C7A"/>
    <w:rsid w:val="00E82044"/>
    <w:rsid w:val="00E92391"/>
    <w:rsid w:val="00E944AC"/>
    <w:rsid w:val="00E956A3"/>
    <w:rsid w:val="00EB1C20"/>
    <w:rsid w:val="00EB1CE7"/>
    <w:rsid w:val="00EC078D"/>
    <w:rsid w:val="00EC4513"/>
    <w:rsid w:val="00EC63D2"/>
    <w:rsid w:val="00ED1199"/>
    <w:rsid w:val="00ED253F"/>
    <w:rsid w:val="00ED27D6"/>
    <w:rsid w:val="00ED2CBC"/>
    <w:rsid w:val="00ED3477"/>
    <w:rsid w:val="00EE3D03"/>
    <w:rsid w:val="00EE79CD"/>
    <w:rsid w:val="00EF3AD7"/>
    <w:rsid w:val="00EF4C10"/>
    <w:rsid w:val="00F0158D"/>
    <w:rsid w:val="00F11A3E"/>
    <w:rsid w:val="00F14350"/>
    <w:rsid w:val="00F2019B"/>
    <w:rsid w:val="00F44AC2"/>
    <w:rsid w:val="00F554FE"/>
    <w:rsid w:val="00F57B89"/>
    <w:rsid w:val="00F6031C"/>
    <w:rsid w:val="00F61CFF"/>
    <w:rsid w:val="00F62A0F"/>
    <w:rsid w:val="00F635F6"/>
    <w:rsid w:val="00F668E2"/>
    <w:rsid w:val="00F66A3A"/>
    <w:rsid w:val="00F8206A"/>
    <w:rsid w:val="00F90778"/>
    <w:rsid w:val="00F93B5E"/>
    <w:rsid w:val="00FB1A49"/>
    <w:rsid w:val="00FB6B34"/>
    <w:rsid w:val="00FB732D"/>
    <w:rsid w:val="00FC7673"/>
    <w:rsid w:val="00FD0269"/>
    <w:rsid w:val="00FE2326"/>
    <w:rsid w:val="00FE522E"/>
    <w:rsid w:val="00FF0BFF"/>
    <w:rsid w:val="00FF631A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111B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B5C"/>
    <w:rPr>
      <w:rFonts w:ascii="Verdana" w:hAnsi="Verdana"/>
      <w:szCs w:val="24"/>
    </w:rPr>
  </w:style>
  <w:style w:type="paragraph" w:styleId="Rubrik1">
    <w:name w:val="heading 1"/>
    <w:basedOn w:val="Normal"/>
    <w:next w:val="Brdtext"/>
    <w:qFormat/>
    <w:rsid w:val="00D14896"/>
    <w:pPr>
      <w:keepNext/>
      <w:numPr>
        <w:numId w:val="42"/>
      </w:numPr>
      <w:spacing w:after="120"/>
      <w:ind w:left="426" w:hanging="426"/>
      <w:outlineLvl w:val="0"/>
    </w:pPr>
    <w:rPr>
      <w:rFonts w:cs="Arial"/>
      <w:bCs/>
      <w:sz w:val="28"/>
      <w:szCs w:val="28"/>
    </w:rPr>
  </w:style>
  <w:style w:type="paragraph" w:styleId="Rubrik2">
    <w:name w:val="heading 2"/>
    <w:basedOn w:val="Normal"/>
    <w:next w:val="Brdtext"/>
    <w:qFormat/>
    <w:rsid w:val="00B45991"/>
    <w:pPr>
      <w:keepNext/>
      <w:spacing w:before="220" w:after="60"/>
      <w:outlineLvl w:val="1"/>
    </w:pPr>
    <w:rPr>
      <w:rFonts w:cs="Arial"/>
      <w:bCs/>
      <w:iCs/>
      <w:sz w:val="24"/>
      <w:szCs w:val="28"/>
    </w:rPr>
  </w:style>
  <w:style w:type="paragraph" w:styleId="Rubrik3">
    <w:name w:val="heading 3"/>
    <w:basedOn w:val="Normal"/>
    <w:next w:val="Brdtext"/>
    <w:qFormat/>
    <w:rsid w:val="00A40CCF"/>
    <w:pPr>
      <w:keepNext/>
      <w:spacing w:before="220" w:after="60"/>
      <w:outlineLvl w:val="2"/>
    </w:pPr>
    <w:rPr>
      <w:rFonts w:cs="Arial"/>
      <w:bCs/>
      <w:sz w:val="22"/>
      <w:szCs w:val="26"/>
    </w:rPr>
  </w:style>
  <w:style w:type="paragraph" w:styleId="Rubrik4">
    <w:name w:val="heading 4"/>
    <w:basedOn w:val="Normal"/>
    <w:next w:val="Brdtext"/>
    <w:qFormat/>
    <w:rsid w:val="00CC62E6"/>
    <w:pPr>
      <w:keepNext/>
      <w:spacing w:before="220"/>
      <w:outlineLvl w:val="3"/>
    </w:pPr>
    <w:rPr>
      <w:szCs w:val="28"/>
    </w:rPr>
  </w:style>
  <w:style w:type="paragraph" w:styleId="Rubrik5">
    <w:name w:val="heading 5"/>
    <w:basedOn w:val="Normal"/>
    <w:next w:val="Brdtext"/>
    <w:qFormat/>
    <w:rsid w:val="008C7DBC"/>
    <w:pPr>
      <w:numPr>
        <w:ilvl w:val="4"/>
        <w:numId w:val="35"/>
      </w:numPr>
      <w:tabs>
        <w:tab w:val="clear" w:pos="1008"/>
        <w:tab w:val="num" w:pos="360"/>
      </w:tabs>
      <w:ind w:left="0" w:firstLine="0"/>
      <w:outlineLvl w:val="4"/>
    </w:pPr>
    <w:rPr>
      <w:bCs/>
      <w:iCs/>
      <w:szCs w:val="26"/>
    </w:rPr>
  </w:style>
  <w:style w:type="paragraph" w:styleId="Rubrik6">
    <w:name w:val="heading 6"/>
    <w:basedOn w:val="Rubrik5"/>
    <w:next w:val="Brdtext"/>
    <w:qFormat/>
    <w:rsid w:val="008051C3"/>
    <w:pPr>
      <w:numPr>
        <w:ilvl w:val="5"/>
      </w:numPr>
      <w:tabs>
        <w:tab w:val="clear" w:pos="1152"/>
        <w:tab w:val="num" w:pos="360"/>
      </w:tabs>
      <w:ind w:left="0" w:firstLine="0"/>
      <w:outlineLvl w:val="5"/>
    </w:pPr>
  </w:style>
  <w:style w:type="paragraph" w:styleId="Rubrik7">
    <w:name w:val="heading 7"/>
    <w:basedOn w:val="Rubrik6"/>
    <w:next w:val="Brdtext"/>
    <w:qFormat/>
    <w:rsid w:val="008207FC"/>
    <w:pPr>
      <w:numPr>
        <w:ilvl w:val="6"/>
      </w:numPr>
      <w:tabs>
        <w:tab w:val="clear" w:pos="1296"/>
        <w:tab w:val="num" w:pos="360"/>
      </w:tabs>
      <w:ind w:left="0" w:firstLine="0"/>
      <w:outlineLvl w:val="6"/>
    </w:pPr>
  </w:style>
  <w:style w:type="paragraph" w:styleId="Rubrik8">
    <w:name w:val="heading 8"/>
    <w:basedOn w:val="Rubrik7"/>
    <w:next w:val="Brdtext"/>
    <w:qFormat/>
    <w:rsid w:val="00865825"/>
    <w:pPr>
      <w:numPr>
        <w:ilvl w:val="7"/>
      </w:numPr>
      <w:tabs>
        <w:tab w:val="clear" w:pos="1440"/>
        <w:tab w:val="num" w:pos="360"/>
      </w:tabs>
      <w:ind w:left="0" w:firstLine="0"/>
      <w:outlineLvl w:val="7"/>
    </w:pPr>
  </w:style>
  <w:style w:type="paragraph" w:styleId="Rubrik9">
    <w:name w:val="heading 9"/>
    <w:basedOn w:val="Rubrik8"/>
    <w:next w:val="Brdtext"/>
    <w:qFormat/>
    <w:rsid w:val="00395E7A"/>
    <w:pPr>
      <w:numPr>
        <w:ilvl w:val="8"/>
      </w:numPr>
      <w:tabs>
        <w:tab w:val="clear" w:pos="1584"/>
        <w:tab w:val="num" w:pos="360"/>
      </w:tabs>
      <w:ind w:left="0" w:firstLine="0"/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lankettnr">
    <w:name w:val="Blankettnr"/>
    <w:basedOn w:val="Normal"/>
    <w:semiHidden/>
    <w:rsid w:val="00C84706"/>
    <w:rPr>
      <w:sz w:val="10"/>
    </w:rPr>
  </w:style>
  <w:style w:type="paragraph" w:customStyle="1" w:styleId="Mottagaradress">
    <w:name w:val="Mottagaradress"/>
    <w:basedOn w:val="Normal"/>
    <w:semiHidden/>
    <w:rsid w:val="00E06D5B"/>
    <w:pPr>
      <w:ind w:left="4502"/>
    </w:pPr>
  </w:style>
  <w:style w:type="paragraph" w:styleId="Sidhuvud">
    <w:name w:val="header"/>
    <w:basedOn w:val="Normal"/>
    <w:semiHidden/>
    <w:rsid w:val="00273B5C"/>
  </w:style>
  <w:style w:type="paragraph" w:styleId="Sidfot">
    <w:name w:val="footer"/>
    <w:basedOn w:val="Normal"/>
    <w:link w:val="SidfotChar"/>
    <w:uiPriority w:val="99"/>
    <w:rsid w:val="00273B5C"/>
    <w:rPr>
      <w:noProof/>
    </w:rPr>
  </w:style>
  <w:style w:type="paragraph" w:customStyle="1" w:styleId="Sidfot-adress">
    <w:name w:val="Sidfot-adress"/>
    <w:basedOn w:val="Sidfot"/>
    <w:semiHidden/>
    <w:rsid w:val="009274AC"/>
    <w:rPr>
      <w:sz w:val="16"/>
    </w:rPr>
  </w:style>
  <w:style w:type="character" w:styleId="Sidnummer">
    <w:name w:val="page number"/>
    <w:basedOn w:val="Standardstycketeckensnitt"/>
    <w:semiHidden/>
    <w:rsid w:val="00412B11"/>
    <w:rPr>
      <w:rFonts w:ascii="Verdana" w:hAnsi="Verdana"/>
      <w:sz w:val="20"/>
    </w:rPr>
  </w:style>
  <w:style w:type="paragraph" w:customStyle="1" w:styleId="Variabelinfo">
    <w:name w:val="Variabel_info"/>
    <w:basedOn w:val="Sidhuvud"/>
    <w:semiHidden/>
    <w:rsid w:val="009622EA"/>
    <w:pPr>
      <w:tabs>
        <w:tab w:val="center" w:pos="4153"/>
        <w:tab w:val="right" w:pos="8306"/>
      </w:tabs>
    </w:pPr>
    <w:rPr>
      <w:rFonts w:cs="Arial"/>
      <w:sz w:val="18"/>
    </w:rPr>
  </w:style>
  <w:style w:type="paragraph" w:customStyle="1" w:styleId="Ledtext">
    <w:name w:val="Ledtext"/>
    <w:basedOn w:val="Normal"/>
    <w:rsid w:val="00426536"/>
    <w:rPr>
      <w:sz w:val="14"/>
    </w:rPr>
  </w:style>
  <w:style w:type="paragraph" w:styleId="Brdtext">
    <w:name w:val="Body Text"/>
    <w:basedOn w:val="Normal"/>
    <w:link w:val="BrdtextChar"/>
    <w:rsid w:val="00DF732A"/>
    <w:pPr>
      <w:spacing w:after="120" w:line="240" w:lineRule="atLeast"/>
    </w:pPr>
  </w:style>
  <w:style w:type="paragraph" w:customStyle="1" w:styleId="Dokumenttyp">
    <w:name w:val="Dokumenttyp"/>
    <w:basedOn w:val="Normal"/>
    <w:semiHidden/>
    <w:rsid w:val="00273B5C"/>
    <w:rPr>
      <w:rFonts w:cs="Arial"/>
      <w:caps/>
      <w:szCs w:val="22"/>
    </w:rPr>
  </w:style>
  <w:style w:type="paragraph" w:customStyle="1" w:styleId="Adress-sidfot">
    <w:name w:val="Adress-sidfot"/>
    <w:basedOn w:val="Normal"/>
    <w:semiHidden/>
    <w:rsid w:val="00E06D5B"/>
    <w:pPr>
      <w:pBdr>
        <w:top w:val="single" w:sz="4" w:space="3" w:color="auto"/>
      </w:pBdr>
      <w:ind w:left="-851" w:right="-1247"/>
      <w:jc w:val="center"/>
    </w:pPr>
    <w:rPr>
      <w:rFonts w:ascii="Arial" w:hAnsi="Arial"/>
      <w:noProof/>
      <w:sz w:val="16"/>
    </w:rPr>
  </w:style>
  <w:style w:type="paragraph" w:styleId="Ballongtext">
    <w:name w:val="Balloon Text"/>
    <w:basedOn w:val="Normal"/>
    <w:semiHidden/>
    <w:rsid w:val="00E06D5B"/>
    <w:rPr>
      <w:rFonts w:ascii="Tahoma" w:hAnsi="Tahoma" w:cs="Tahoma"/>
      <w:sz w:val="16"/>
      <w:szCs w:val="16"/>
    </w:rPr>
  </w:style>
  <w:style w:type="paragraph" w:customStyle="1" w:styleId="Tabelltext">
    <w:name w:val="Tabelltext"/>
    <w:basedOn w:val="Normal"/>
    <w:rsid w:val="00501623"/>
    <w:rPr>
      <w:rFonts w:cs="Arial"/>
      <w:sz w:val="16"/>
    </w:rPr>
  </w:style>
  <w:style w:type="table" w:styleId="Tabellrutnt">
    <w:name w:val="Table Grid"/>
    <w:basedOn w:val="Normaltabell"/>
    <w:semiHidden/>
    <w:rsid w:val="00E06D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nummerlista">
    <w:name w:val="SE_nummerlista"/>
    <w:basedOn w:val="Brdtext"/>
    <w:rsid w:val="006D252F"/>
    <w:pPr>
      <w:numPr>
        <w:numId w:val="29"/>
      </w:numPr>
      <w:ind w:left="0" w:firstLine="0"/>
    </w:pPr>
  </w:style>
  <w:style w:type="paragraph" w:customStyle="1" w:styleId="SEpunktlista">
    <w:name w:val="SE_punktlista"/>
    <w:basedOn w:val="Brdtext"/>
    <w:rsid w:val="00494527"/>
    <w:pPr>
      <w:numPr>
        <w:numId w:val="30"/>
      </w:numPr>
      <w:tabs>
        <w:tab w:val="clear" w:pos="357"/>
        <w:tab w:val="num" w:pos="360"/>
      </w:tabs>
      <w:ind w:left="0" w:firstLine="0"/>
    </w:pPr>
  </w:style>
  <w:style w:type="paragraph" w:styleId="Innehll4">
    <w:name w:val="toc 4"/>
    <w:basedOn w:val="Normal"/>
    <w:next w:val="Normal"/>
    <w:semiHidden/>
    <w:rsid w:val="00252349"/>
    <w:pPr>
      <w:ind w:left="720"/>
    </w:pPr>
    <w:rPr>
      <w:szCs w:val="20"/>
    </w:rPr>
  </w:style>
  <w:style w:type="paragraph" w:styleId="Innehll5">
    <w:name w:val="toc 5"/>
    <w:basedOn w:val="Normal"/>
    <w:next w:val="Normal"/>
    <w:semiHidden/>
    <w:rsid w:val="00E57BD5"/>
    <w:pPr>
      <w:ind w:left="960"/>
    </w:pPr>
    <w:rPr>
      <w:szCs w:val="20"/>
    </w:rPr>
  </w:style>
  <w:style w:type="paragraph" w:customStyle="1" w:styleId="Tabelltextfet">
    <w:name w:val="Tabelltext_fet"/>
    <w:basedOn w:val="Tabelltext"/>
    <w:rsid w:val="00623A53"/>
    <w:rPr>
      <w:b/>
      <w:bCs/>
    </w:rPr>
  </w:style>
  <w:style w:type="paragraph" w:customStyle="1" w:styleId="Tabelltextkursiv">
    <w:name w:val="Tabelltext_kursiv"/>
    <w:basedOn w:val="Tabelltextfet"/>
    <w:rsid w:val="008B03FA"/>
    <w:rPr>
      <w:b w:val="0"/>
      <w:bCs w:val="0"/>
      <w:i/>
      <w:iCs/>
    </w:rPr>
  </w:style>
  <w:style w:type="character" w:styleId="Fotnotsreferens">
    <w:name w:val="footnote reference"/>
    <w:basedOn w:val="Standardstycketeckensnitt"/>
    <w:semiHidden/>
    <w:rsid w:val="00C41BF0"/>
    <w:rPr>
      <w:vertAlign w:val="superscript"/>
    </w:rPr>
  </w:style>
  <w:style w:type="paragraph" w:styleId="Fotnotstext">
    <w:name w:val="footnote text"/>
    <w:basedOn w:val="Normal"/>
    <w:semiHidden/>
    <w:rsid w:val="0008500B"/>
    <w:rPr>
      <w:sz w:val="18"/>
      <w:szCs w:val="20"/>
    </w:rPr>
  </w:style>
  <w:style w:type="paragraph" w:styleId="Figurfrteckning">
    <w:name w:val="table of figures"/>
    <w:basedOn w:val="Normal"/>
    <w:next w:val="Normal"/>
    <w:semiHidden/>
    <w:rsid w:val="00F57B89"/>
    <w:rPr>
      <w:sz w:val="18"/>
    </w:rPr>
  </w:style>
  <w:style w:type="paragraph" w:customStyle="1" w:styleId="Klla">
    <w:name w:val="Källa"/>
    <w:basedOn w:val="Normal"/>
    <w:rsid w:val="009E7303"/>
    <w:pPr>
      <w:spacing w:before="40" w:line="270" w:lineRule="atLeast"/>
    </w:pPr>
    <w:rPr>
      <w:sz w:val="16"/>
    </w:rPr>
  </w:style>
  <w:style w:type="paragraph" w:customStyle="1" w:styleId="Referenser">
    <w:name w:val="Referenser"/>
    <w:basedOn w:val="Brdtext"/>
    <w:rsid w:val="0090326B"/>
    <w:pPr>
      <w:spacing w:line="270" w:lineRule="atLeast"/>
      <w:ind w:left="425" w:hanging="425"/>
    </w:pPr>
  </w:style>
  <w:style w:type="paragraph" w:styleId="Beskrivning">
    <w:name w:val="caption"/>
    <w:basedOn w:val="Normal"/>
    <w:next w:val="Normal"/>
    <w:qFormat/>
    <w:rsid w:val="009B0A0D"/>
    <w:pPr>
      <w:spacing w:before="120" w:after="120"/>
    </w:pPr>
    <w:rPr>
      <w:b/>
      <w:bCs/>
      <w:sz w:val="18"/>
      <w:szCs w:val="20"/>
    </w:rPr>
  </w:style>
  <w:style w:type="paragraph" w:styleId="Innehll1">
    <w:name w:val="toc 1"/>
    <w:basedOn w:val="Normal"/>
    <w:next w:val="Normal"/>
    <w:semiHidden/>
    <w:rsid w:val="00F11A3E"/>
    <w:pPr>
      <w:tabs>
        <w:tab w:val="right" w:pos="7927"/>
      </w:tabs>
      <w:spacing w:before="240"/>
      <w:ind w:left="482" w:right="284" w:hanging="482"/>
    </w:pPr>
    <w:rPr>
      <w:b/>
      <w:noProof/>
    </w:rPr>
  </w:style>
  <w:style w:type="paragraph" w:styleId="Innehll2">
    <w:name w:val="toc 2"/>
    <w:basedOn w:val="Normal"/>
    <w:next w:val="Normal"/>
    <w:semiHidden/>
    <w:rsid w:val="000639D1"/>
    <w:pPr>
      <w:tabs>
        <w:tab w:val="left" w:pos="1134"/>
        <w:tab w:val="right" w:leader="dot" w:pos="7927"/>
      </w:tabs>
      <w:ind w:left="8409" w:right="284" w:hanging="7927"/>
    </w:pPr>
    <w:rPr>
      <w:noProof/>
      <w:sz w:val="18"/>
    </w:rPr>
  </w:style>
  <w:style w:type="paragraph" w:styleId="Innehll3">
    <w:name w:val="toc 3"/>
    <w:basedOn w:val="Normal"/>
    <w:next w:val="Normal"/>
    <w:semiHidden/>
    <w:rsid w:val="00293FF2"/>
    <w:pPr>
      <w:tabs>
        <w:tab w:val="left" w:pos="1134"/>
        <w:tab w:val="right" w:leader="dot" w:pos="7927"/>
      </w:tabs>
      <w:ind w:left="1871" w:right="284" w:hanging="737"/>
    </w:pPr>
    <w:rPr>
      <w:sz w:val="18"/>
      <w:szCs w:val="20"/>
    </w:rPr>
  </w:style>
  <w:style w:type="paragraph" w:styleId="Innehll6">
    <w:name w:val="toc 6"/>
    <w:basedOn w:val="Normal"/>
    <w:next w:val="Normal"/>
    <w:semiHidden/>
    <w:rsid w:val="007836CF"/>
    <w:pPr>
      <w:ind w:left="1200"/>
    </w:pPr>
    <w:rPr>
      <w:szCs w:val="20"/>
    </w:rPr>
  </w:style>
  <w:style w:type="paragraph" w:styleId="Innehll7">
    <w:name w:val="toc 7"/>
    <w:basedOn w:val="Normal"/>
    <w:next w:val="Normal"/>
    <w:semiHidden/>
    <w:rsid w:val="00C33D80"/>
    <w:pPr>
      <w:ind w:left="1440"/>
    </w:pPr>
    <w:rPr>
      <w:szCs w:val="20"/>
    </w:rPr>
  </w:style>
  <w:style w:type="paragraph" w:styleId="Innehll8">
    <w:name w:val="toc 8"/>
    <w:basedOn w:val="Normal"/>
    <w:next w:val="Normal"/>
    <w:semiHidden/>
    <w:rsid w:val="00B80377"/>
    <w:pPr>
      <w:ind w:left="1680"/>
    </w:pPr>
    <w:rPr>
      <w:szCs w:val="20"/>
    </w:rPr>
  </w:style>
  <w:style w:type="paragraph" w:styleId="Innehll9">
    <w:name w:val="toc 9"/>
    <w:basedOn w:val="Normal"/>
    <w:next w:val="Normal"/>
    <w:semiHidden/>
    <w:rsid w:val="00017F3E"/>
    <w:pPr>
      <w:ind w:left="1920"/>
    </w:pPr>
    <w:rPr>
      <w:szCs w:val="20"/>
    </w:rPr>
  </w:style>
  <w:style w:type="paragraph" w:customStyle="1" w:styleId="Paragraftext">
    <w:name w:val="Paragraftext"/>
    <w:basedOn w:val="Brdtext"/>
    <w:link w:val="ParagraftextChar"/>
    <w:rsid w:val="003D3006"/>
    <w:pPr>
      <w:ind w:left="680"/>
    </w:pPr>
  </w:style>
  <w:style w:type="character" w:customStyle="1" w:styleId="ParagraftextChar">
    <w:name w:val="Paragraftext Char"/>
    <w:basedOn w:val="Standardstycketeckensnitt"/>
    <w:link w:val="Paragraftext"/>
    <w:rsid w:val="003D3006"/>
    <w:rPr>
      <w:rFonts w:ascii="Verdana" w:hAnsi="Verdana"/>
      <w:szCs w:val="24"/>
    </w:rPr>
  </w:style>
  <w:style w:type="character" w:styleId="Kommentarsreferens">
    <w:name w:val="annotation reference"/>
    <w:basedOn w:val="Standardstycketeckensnitt"/>
    <w:rsid w:val="00775770"/>
    <w:rPr>
      <w:sz w:val="16"/>
      <w:szCs w:val="16"/>
    </w:rPr>
  </w:style>
  <w:style w:type="paragraph" w:styleId="Kommentarer">
    <w:name w:val="annotation text"/>
    <w:basedOn w:val="Normal"/>
    <w:link w:val="KommentarerChar"/>
    <w:rsid w:val="00775770"/>
    <w:rPr>
      <w:szCs w:val="20"/>
    </w:rPr>
  </w:style>
  <w:style w:type="character" w:customStyle="1" w:styleId="KommentarerChar">
    <w:name w:val="Kommentarer Char"/>
    <w:basedOn w:val="Standardstycketeckensnitt"/>
    <w:link w:val="Kommentarer"/>
    <w:rsid w:val="00775770"/>
    <w:rPr>
      <w:rFonts w:ascii="Verdana" w:hAnsi="Verdana"/>
    </w:rPr>
  </w:style>
  <w:style w:type="paragraph" w:styleId="Kommentarsmne">
    <w:name w:val="annotation subject"/>
    <w:basedOn w:val="Kommentarer"/>
    <w:next w:val="Kommentarer"/>
    <w:link w:val="KommentarsmneChar"/>
    <w:rsid w:val="00775770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775770"/>
    <w:rPr>
      <w:rFonts w:ascii="Verdana" w:hAnsi="Verdana"/>
      <w:b/>
      <w:bCs/>
    </w:rPr>
  </w:style>
  <w:style w:type="paragraph" w:styleId="Liststycke">
    <w:name w:val="List Paragraph"/>
    <w:basedOn w:val="Normal"/>
    <w:uiPriority w:val="34"/>
    <w:qFormat/>
    <w:rsid w:val="00004B99"/>
    <w:pPr>
      <w:ind w:left="720"/>
      <w:contextualSpacing/>
    </w:pPr>
  </w:style>
  <w:style w:type="paragraph" w:styleId="Rubrik">
    <w:name w:val="Title"/>
    <w:basedOn w:val="Normal"/>
    <w:next w:val="Normal"/>
    <w:link w:val="RubrikChar"/>
    <w:qFormat/>
    <w:rsid w:val="001B2D1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1B2D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ress-brev">
    <w:name w:val="envelope address"/>
    <w:basedOn w:val="Normal"/>
    <w:rsid w:val="00C22F0B"/>
    <w:pPr>
      <w:framePr w:w="7938" w:h="1984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nteckningsrubrik">
    <w:name w:val="Note Heading"/>
    <w:basedOn w:val="Normal"/>
    <w:next w:val="Normal"/>
    <w:link w:val="AnteckningsrubrikChar"/>
    <w:rsid w:val="00C22F0B"/>
  </w:style>
  <w:style w:type="character" w:customStyle="1" w:styleId="AnteckningsrubrikChar">
    <w:name w:val="Anteckningsrubrik Char"/>
    <w:basedOn w:val="Standardstycketeckensnitt"/>
    <w:link w:val="Anteckningsrubrik"/>
    <w:rsid w:val="00C22F0B"/>
    <w:rPr>
      <w:rFonts w:ascii="Verdana" w:hAnsi="Verdana"/>
      <w:szCs w:val="24"/>
    </w:rPr>
  </w:style>
  <w:style w:type="paragraph" w:styleId="Avslutandetext">
    <w:name w:val="Closing"/>
    <w:basedOn w:val="Normal"/>
    <w:link w:val="AvslutandetextChar"/>
    <w:rsid w:val="00C22F0B"/>
    <w:pPr>
      <w:ind w:left="4252"/>
    </w:pPr>
  </w:style>
  <w:style w:type="character" w:customStyle="1" w:styleId="AvslutandetextChar">
    <w:name w:val="Avslutande text Char"/>
    <w:basedOn w:val="Standardstycketeckensnitt"/>
    <w:link w:val="Avslutandetext"/>
    <w:rsid w:val="00C22F0B"/>
    <w:rPr>
      <w:rFonts w:ascii="Verdana" w:hAnsi="Verdana"/>
      <w:szCs w:val="24"/>
    </w:rPr>
  </w:style>
  <w:style w:type="paragraph" w:styleId="Avsndaradress-brev">
    <w:name w:val="envelope return"/>
    <w:basedOn w:val="Normal"/>
    <w:rsid w:val="00C22F0B"/>
    <w:rPr>
      <w:rFonts w:asciiTheme="majorHAnsi" w:eastAsiaTheme="majorEastAsia" w:hAnsiTheme="majorHAnsi" w:cstheme="majorBidi"/>
      <w:szCs w:val="20"/>
    </w:rPr>
  </w:style>
  <w:style w:type="paragraph" w:styleId="Brdtext2">
    <w:name w:val="Body Text 2"/>
    <w:basedOn w:val="Normal"/>
    <w:link w:val="Brdtext2Char"/>
    <w:rsid w:val="00C22F0B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rsid w:val="00C22F0B"/>
    <w:rPr>
      <w:rFonts w:ascii="Verdana" w:hAnsi="Verdana"/>
      <w:szCs w:val="24"/>
    </w:rPr>
  </w:style>
  <w:style w:type="paragraph" w:styleId="Brdtext3">
    <w:name w:val="Body Text 3"/>
    <w:basedOn w:val="Normal"/>
    <w:link w:val="Brdtext3Char"/>
    <w:rsid w:val="00C22F0B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rsid w:val="00C22F0B"/>
    <w:rPr>
      <w:rFonts w:ascii="Verdana" w:hAnsi="Verdana"/>
      <w:sz w:val="16"/>
      <w:szCs w:val="16"/>
    </w:rPr>
  </w:style>
  <w:style w:type="paragraph" w:styleId="Brdtextmedfrstaindrag">
    <w:name w:val="Body Text First Indent"/>
    <w:basedOn w:val="Brdtext"/>
    <w:link w:val="BrdtextmedfrstaindragChar"/>
    <w:rsid w:val="00C22F0B"/>
    <w:pPr>
      <w:spacing w:after="0" w:line="240" w:lineRule="auto"/>
      <w:ind w:firstLine="360"/>
    </w:pPr>
  </w:style>
  <w:style w:type="character" w:customStyle="1" w:styleId="BrdtextChar">
    <w:name w:val="Brödtext Char"/>
    <w:basedOn w:val="Standardstycketeckensnitt"/>
    <w:link w:val="Brdtext"/>
    <w:rsid w:val="00C22F0B"/>
    <w:rPr>
      <w:rFonts w:ascii="Verdana" w:hAnsi="Verdana"/>
      <w:szCs w:val="24"/>
    </w:rPr>
  </w:style>
  <w:style w:type="character" w:customStyle="1" w:styleId="BrdtextmedfrstaindragChar">
    <w:name w:val="Brödtext med första indrag Char"/>
    <w:basedOn w:val="BrdtextChar"/>
    <w:link w:val="Brdtextmedfrstaindrag"/>
    <w:rsid w:val="00C22F0B"/>
    <w:rPr>
      <w:rFonts w:ascii="Verdana" w:hAnsi="Verdana"/>
      <w:szCs w:val="24"/>
    </w:rPr>
  </w:style>
  <w:style w:type="paragraph" w:styleId="Brdtextmedindrag">
    <w:name w:val="Body Text Indent"/>
    <w:basedOn w:val="Normal"/>
    <w:link w:val="BrdtextmedindragChar"/>
    <w:rsid w:val="00C22F0B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rsid w:val="00C22F0B"/>
    <w:rPr>
      <w:rFonts w:ascii="Verdana" w:hAnsi="Verdana"/>
      <w:szCs w:val="24"/>
    </w:rPr>
  </w:style>
  <w:style w:type="paragraph" w:styleId="Brdtextmedfrstaindrag2">
    <w:name w:val="Body Text First Indent 2"/>
    <w:basedOn w:val="Brdtextmedindrag"/>
    <w:link w:val="Brdtextmedfrstaindrag2Char"/>
    <w:rsid w:val="00C22F0B"/>
    <w:pPr>
      <w:spacing w:after="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C22F0B"/>
    <w:rPr>
      <w:rFonts w:ascii="Verdana" w:hAnsi="Verdana"/>
      <w:szCs w:val="24"/>
    </w:rPr>
  </w:style>
  <w:style w:type="paragraph" w:styleId="Brdtextmedindrag2">
    <w:name w:val="Body Text Indent 2"/>
    <w:basedOn w:val="Normal"/>
    <w:link w:val="Brdtextmedindrag2Char"/>
    <w:rsid w:val="00C22F0B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rsid w:val="00C22F0B"/>
    <w:rPr>
      <w:rFonts w:ascii="Verdana" w:hAnsi="Verdana"/>
      <w:szCs w:val="24"/>
    </w:rPr>
  </w:style>
  <w:style w:type="paragraph" w:styleId="Brdtextmedindrag3">
    <w:name w:val="Body Text Indent 3"/>
    <w:basedOn w:val="Normal"/>
    <w:link w:val="Brdtextmedindrag3Char"/>
    <w:rsid w:val="00C22F0B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rsid w:val="00C22F0B"/>
    <w:rPr>
      <w:rFonts w:ascii="Verdana" w:hAnsi="Verdana"/>
      <w:sz w:val="16"/>
      <w:szCs w:val="16"/>
    </w:rPr>
  </w:style>
  <w:style w:type="paragraph" w:styleId="Citat">
    <w:name w:val="Quote"/>
    <w:basedOn w:val="Normal"/>
    <w:next w:val="Normal"/>
    <w:link w:val="CitatChar"/>
    <w:uiPriority w:val="29"/>
    <w:qFormat/>
    <w:rsid w:val="00C22F0B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C22F0B"/>
    <w:rPr>
      <w:rFonts w:ascii="Verdana" w:hAnsi="Verdana"/>
      <w:i/>
      <w:iCs/>
      <w:color w:val="000000" w:themeColor="text1"/>
      <w:szCs w:val="24"/>
    </w:rPr>
  </w:style>
  <w:style w:type="paragraph" w:styleId="Citatfrteckning">
    <w:name w:val="table of authorities"/>
    <w:basedOn w:val="Normal"/>
    <w:next w:val="Normal"/>
    <w:rsid w:val="00C22F0B"/>
    <w:pPr>
      <w:ind w:left="200" w:hanging="200"/>
    </w:pPr>
  </w:style>
  <w:style w:type="paragraph" w:styleId="Citatfrteckningsrubrik">
    <w:name w:val="toa heading"/>
    <w:basedOn w:val="Normal"/>
    <w:next w:val="Normal"/>
    <w:rsid w:val="00C22F0B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Datum">
    <w:name w:val="Date"/>
    <w:basedOn w:val="Normal"/>
    <w:next w:val="Normal"/>
    <w:link w:val="DatumChar"/>
    <w:rsid w:val="00C22F0B"/>
  </w:style>
  <w:style w:type="character" w:customStyle="1" w:styleId="DatumChar">
    <w:name w:val="Datum Char"/>
    <w:basedOn w:val="Standardstycketeckensnitt"/>
    <w:link w:val="Datum"/>
    <w:rsid w:val="00C22F0B"/>
    <w:rPr>
      <w:rFonts w:ascii="Verdana" w:hAnsi="Verdana"/>
      <w:szCs w:val="24"/>
    </w:rPr>
  </w:style>
  <w:style w:type="paragraph" w:styleId="Dokumentversikt">
    <w:name w:val="Document Map"/>
    <w:basedOn w:val="Normal"/>
    <w:link w:val="DokumentversiktChar"/>
    <w:rsid w:val="00C22F0B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rsid w:val="00C22F0B"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Char"/>
    <w:rsid w:val="00C22F0B"/>
  </w:style>
  <w:style w:type="character" w:customStyle="1" w:styleId="E-postsignaturChar">
    <w:name w:val="E-postsignatur Char"/>
    <w:basedOn w:val="Standardstycketeckensnitt"/>
    <w:link w:val="E-postsignatur"/>
    <w:rsid w:val="00C22F0B"/>
    <w:rPr>
      <w:rFonts w:ascii="Verdana" w:hAnsi="Verdana"/>
      <w:szCs w:val="24"/>
    </w:rPr>
  </w:style>
  <w:style w:type="paragraph" w:styleId="HTML-adress">
    <w:name w:val="HTML Address"/>
    <w:basedOn w:val="Normal"/>
    <w:link w:val="HTML-adressChar"/>
    <w:rsid w:val="00C22F0B"/>
    <w:rPr>
      <w:i/>
      <w:iCs/>
    </w:rPr>
  </w:style>
  <w:style w:type="character" w:customStyle="1" w:styleId="HTML-adressChar">
    <w:name w:val="HTML - adress Char"/>
    <w:basedOn w:val="Standardstycketeckensnitt"/>
    <w:link w:val="HTML-adress"/>
    <w:rsid w:val="00C22F0B"/>
    <w:rPr>
      <w:rFonts w:ascii="Verdana" w:hAnsi="Verdana"/>
      <w:i/>
      <w:iCs/>
      <w:szCs w:val="24"/>
    </w:rPr>
  </w:style>
  <w:style w:type="paragraph" w:styleId="HTML-frformaterad">
    <w:name w:val="HTML Preformatted"/>
    <w:basedOn w:val="Normal"/>
    <w:link w:val="HTML-frformateradChar"/>
    <w:rsid w:val="00C22F0B"/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rsid w:val="00C22F0B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C22F0B"/>
    <w:pPr>
      <w:ind w:left="200" w:hanging="200"/>
    </w:pPr>
  </w:style>
  <w:style w:type="paragraph" w:styleId="Index2">
    <w:name w:val="index 2"/>
    <w:basedOn w:val="Normal"/>
    <w:next w:val="Normal"/>
    <w:autoRedefine/>
    <w:rsid w:val="00C22F0B"/>
    <w:pPr>
      <w:ind w:left="400" w:hanging="200"/>
    </w:pPr>
  </w:style>
  <w:style w:type="paragraph" w:styleId="Index3">
    <w:name w:val="index 3"/>
    <w:basedOn w:val="Normal"/>
    <w:next w:val="Normal"/>
    <w:autoRedefine/>
    <w:rsid w:val="00C22F0B"/>
    <w:pPr>
      <w:ind w:left="600" w:hanging="200"/>
    </w:pPr>
  </w:style>
  <w:style w:type="paragraph" w:styleId="Index4">
    <w:name w:val="index 4"/>
    <w:basedOn w:val="Normal"/>
    <w:next w:val="Normal"/>
    <w:autoRedefine/>
    <w:rsid w:val="00C22F0B"/>
    <w:pPr>
      <w:ind w:left="800" w:hanging="200"/>
    </w:pPr>
  </w:style>
  <w:style w:type="paragraph" w:styleId="Index5">
    <w:name w:val="index 5"/>
    <w:basedOn w:val="Normal"/>
    <w:next w:val="Normal"/>
    <w:autoRedefine/>
    <w:rsid w:val="00C22F0B"/>
    <w:pPr>
      <w:ind w:left="1000" w:hanging="200"/>
    </w:pPr>
  </w:style>
  <w:style w:type="paragraph" w:styleId="Index6">
    <w:name w:val="index 6"/>
    <w:basedOn w:val="Normal"/>
    <w:next w:val="Normal"/>
    <w:autoRedefine/>
    <w:rsid w:val="00C22F0B"/>
    <w:pPr>
      <w:ind w:left="1200" w:hanging="200"/>
    </w:pPr>
  </w:style>
  <w:style w:type="paragraph" w:styleId="Index7">
    <w:name w:val="index 7"/>
    <w:basedOn w:val="Normal"/>
    <w:next w:val="Normal"/>
    <w:autoRedefine/>
    <w:rsid w:val="00C22F0B"/>
    <w:pPr>
      <w:ind w:left="1400" w:hanging="200"/>
    </w:pPr>
  </w:style>
  <w:style w:type="paragraph" w:styleId="Index8">
    <w:name w:val="index 8"/>
    <w:basedOn w:val="Normal"/>
    <w:next w:val="Normal"/>
    <w:autoRedefine/>
    <w:rsid w:val="00C22F0B"/>
    <w:pPr>
      <w:ind w:left="1600" w:hanging="200"/>
    </w:pPr>
  </w:style>
  <w:style w:type="paragraph" w:styleId="Index9">
    <w:name w:val="index 9"/>
    <w:basedOn w:val="Normal"/>
    <w:next w:val="Normal"/>
    <w:autoRedefine/>
    <w:rsid w:val="00C22F0B"/>
    <w:pPr>
      <w:ind w:left="1800" w:hanging="200"/>
    </w:pPr>
  </w:style>
  <w:style w:type="paragraph" w:styleId="Indexrubrik">
    <w:name w:val="index heading"/>
    <w:basedOn w:val="Normal"/>
    <w:next w:val="Index1"/>
    <w:rsid w:val="00C22F0B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rsid w:val="00C22F0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Ingetavstnd">
    <w:name w:val="No Spacing"/>
    <w:uiPriority w:val="1"/>
    <w:qFormat/>
    <w:rsid w:val="00C22F0B"/>
    <w:rPr>
      <w:rFonts w:ascii="Verdana" w:hAnsi="Verdana"/>
      <w:szCs w:val="24"/>
    </w:rPr>
  </w:style>
  <w:style w:type="paragraph" w:styleId="Inledning">
    <w:name w:val="Salutation"/>
    <w:basedOn w:val="Normal"/>
    <w:next w:val="Normal"/>
    <w:link w:val="InledningChar"/>
    <w:rsid w:val="00C22F0B"/>
  </w:style>
  <w:style w:type="character" w:customStyle="1" w:styleId="InledningChar">
    <w:name w:val="Inledning Char"/>
    <w:basedOn w:val="Standardstycketeckensnitt"/>
    <w:link w:val="Inledning"/>
    <w:rsid w:val="00C22F0B"/>
    <w:rPr>
      <w:rFonts w:ascii="Verdana" w:hAnsi="Verdana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22F0B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/>
      <w:color w:val="365F91" w:themeColor="accent1" w:themeShade="BF"/>
    </w:rPr>
  </w:style>
  <w:style w:type="paragraph" w:styleId="Lista">
    <w:name w:val="List"/>
    <w:basedOn w:val="Normal"/>
    <w:rsid w:val="00C22F0B"/>
    <w:pPr>
      <w:ind w:left="283" w:hanging="283"/>
      <w:contextualSpacing/>
    </w:pPr>
  </w:style>
  <w:style w:type="paragraph" w:styleId="Lista2">
    <w:name w:val="List 2"/>
    <w:basedOn w:val="Normal"/>
    <w:rsid w:val="00C22F0B"/>
    <w:pPr>
      <w:ind w:left="566" w:hanging="283"/>
      <w:contextualSpacing/>
    </w:pPr>
  </w:style>
  <w:style w:type="paragraph" w:styleId="Lista3">
    <w:name w:val="List 3"/>
    <w:basedOn w:val="Normal"/>
    <w:rsid w:val="00C22F0B"/>
    <w:pPr>
      <w:ind w:left="849" w:hanging="283"/>
      <w:contextualSpacing/>
    </w:pPr>
  </w:style>
  <w:style w:type="paragraph" w:styleId="Lista4">
    <w:name w:val="List 4"/>
    <w:basedOn w:val="Normal"/>
    <w:rsid w:val="00C22F0B"/>
    <w:pPr>
      <w:ind w:left="1132" w:hanging="283"/>
      <w:contextualSpacing/>
    </w:pPr>
  </w:style>
  <w:style w:type="paragraph" w:styleId="Lista5">
    <w:name w:val="List 5"/>
    <w:basedOn w:val="Normal"/>
    <w:rsid w:val="00C22F0B"/>
    <w:pPr>
      <w:ind w:left="1415" w:hanging="283"/>
      <w:contextualSpacing/>
    </w:pPr>
  </w:style>
  <w:style w:type="paragraph" w:styleId="Listafortstt">
    <w:name w:val="List Continue"/>
    <w:basedOn w:val="Normal"/>
    <w:rsid w:val="00C22F0B"/>
    <w:pPr>
      <w:spacing w:after="120"/>
      <w:ind w:left="283"/>
      <w:contextualSpacing/>
    </w:pPr>
  </w:style>
  <w:style w:type="paragraph" w:styleId="Listafortstt2">
    <w:name w:val="List Continue 2"/>
    <w:basedOn w:val="Normal"/>
    <w:rsid w:val="00C22F0B"/>
    <w:pPr>
      <w:spacing w:after="120"/>
      <w:ind w:left="566"/>
      <w:contextualSpacing/>
    </w:pPr>
  </w:style>
  <w:style w:type="paragraph" w:styleId="Listafortstt3">
    <w:name w:val="List Continue 3"/>
    <w:basedOn w:val="Normal"/>
    <w:rsid w:val="00C22F0B"/>
    <w:pPr>
      <w:spacing w:after="120"/>
      <w:ind w:left="849"/>
      <w:contextualSpacing/>
    </w:pPr>
  </w:style>
  <w:style w:type="paragraph" w:styleId="Listafortstt4">
    <w:name w:val="List Continue 4"/>
    <w:basedOn w:val="Normal"/>
    <w:rsid w:val="00C22F0B"/>
    <w:pPr>
      <w:spacing w:after="120"/>
      <w:ind w:left="1132"/>
      <w:contextualSpacing/>
    </w:pPr>
  </w:style>
  <w:style w:type="paragraph" w:styleId="Listafortstt5">
    <w:name w:val="List Continue 5"/>
    <w:basedOn w:val="Normal"/>
    <w:rsid w:val="00C22F0B"/>
    <w:pPr>
      <w:spacing w:after="120"/>
      <w:ind w:left="1415"/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C22F0B"/>
  </w:style>
  <w:style w:type="paragraph" w:styleId="Makrotext">
    <w:name w:val="macro"/>
    <w:link w:val="MakrotextChar"/>
    <w:rsid w:val="00C22F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xtChar">
    <w:name w:val="Makrotext Char"/>
    <w:basedOn w:val="Standardstycketeckensnitt"/>
    <w:link w:val="Makrotext"/>
    <w:rsid w:val="00C22F0B"/>
    <w:rPr>
      <w:rFonts w:ascii="Consolas" w:hAnsi="Consolas"/>
    </w:rPr>
  </w:style>
  <w:style w:type="paragraph" w:styleId="Meddelanderubrik">
    <w:name w:val="Message Header"/>
    <w:basedOn w:val="Normal"/>
    <w:link w:val="MeddelanderubrikChar"/>
    <w:rsid w:val="00C22F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ddelanderubrikChar">
    <w:name w:val="Meddelanderubrik Char"/>
    <w:basedOn w:val="Standardstycketeckensnitt"/>
    <w:link w:val="Meddelanderubrik"/>
    <w:rsid w:val="00C22F0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b">
    <w:name w:val="Normal (Web)"/>
    <w:basedOn w:val="Normal"/>
    <w:rsid w:val="00C22F0B"/>
    <w:rPr>
      <w:rFonts w:ascii="Times New Roman" w:hAnsi="Times New Roman"/>
      <w:sz w:val="24"/>
    </w:rPr>
  </w:style>
  <w:style w:type="paragraph" w:styleId="Normaltindrag">
    <w:name w:val="Normal Indent"/>
    <w:basedOn w:val="Normal"/>
    <w:rsid w:val="00C22F0B"/>
    <w:pPr>
      <w:ind w:left="1304"/>
    </w:pPr>
  </w:style>
  <w:style w:type="paragraph" w:styleId="Numreradlista">
    <w:name w:val="List Number"/>
    <w:basedOn w:val="Normal"/>
    <w:rsid w:val="00C22F0B"/>
    <w:pPr>
      <w:numPr>
        <w:numId w:val="1"/>
      </w:numPr>
      <w:contextualSpacing/>
    </w:pPr>
  </w:style>
  <w:style w:type="paragraph" w:styleId="Numreradlista2">
    <w:name w:val="List Number 2"/>
    <w:basedOn w:val="Normal"/>
    <w:rsid w:val="00C22F0B"/>
    <w:pPr>
      <w:numPr>
        <w:numId w:val="2"/>
      </w:numPr>
      <w:contextualSpacing/>
    </w:pPr>
  </w:style>
  <w:style w:type="paragraph" w:styleId="Numreradlista3">
    <w:name w:val="List Number 3"/>
    <w:basedOn w:val="Normal"/>
    <w:rsid w:val="00C22F0B"/>
    <w:pPr>
      <w:numPr>
        <w:numId w:val="3"/>
      </w:numPr>
      <w:contextualSpacing/>
    </w:pPr>
  </w:style>
  <w:style w:type="paragraph" w:styleId="Numreradlista4">
    <w:name w:val="List Number 4"/>
    <w:basedOn w:val="Normal"/>
    <w:rsid w:val="00C22F0B"/>
    <w:pPr>
      <w:numPr>
        <w:numId w:val="4"/>
      </w:numPr>
      <w:contextualSpacing/>
    </w:pPr>
  </w:style>
  <w:style w:type="paragraph" w:styleId="Numreradlista5">
    <w:name w:val="List Number 5"/>
    <w:basedOn w:val="Normal"/>
    <w:rsid w:val="00C22F0B"/>
    <w:pPr>
      <w:numPr>
        <w:numId w:val="5"/>
      </w:numPr>
      <w:contextualSpacing/>
    </w:pPr>
  </w:style>
  <w:style w:type="paragraph" w:styleId="Oformateradtext">
    <w:name w:val="Plain Text"/>
    <w:basedOn w:val="Normal"/>
    <w:link w:val="OformateradtextChar"/>
    <w:rsid w:val="00C22F0B"/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rsid w:val="00C22F0B"/>
    <w:rPr>
      <w:rFonts w:ascii="Consolas" w:hAnsi="Consolas"/>
      <w:sz w:val="21"/>
      <w:szCs w:val="21"/>
    </w:rPr>
  </w:style>
  <w:style w:type="paragraph" w:styleId="Punktlista">
    <w:name w:val="List Bullet"/>
    <w:basedOn w:val="Normal"/>
    <w:rsid w:val="00C22F0B"/>
    <w:pPr>
      <w:numPr>
        <w:numId w:val="6"/>
      </w:numPr>
      <w:contextualSpacing/>
    </w:pPr>
  </w:style>
  <w:style w:type="paragraph" w:styleId="Punktlista2">
    <w:name w:val="List Bullet 2"/>
    <w:basedOn w:val="Normal"/>
    <w:rsid w:val="00C22F0B"/>
    <w:pPr>
      <w:numPr>
        <w:numId w:val="7"/>
      </w:numPr>
      <w:contextualSpacing/>
    </w:pPr>
  </w:style>
  <w:style w:type="paragraph" w:styleId="Punktlista3">
    <w:name w:val="List Bullet 3"/>
    <w:basedOn w:val="Normal"/>
    <w:rsid w:val="00C22F0B"/>
    <w:pPr>
      <w:numPr>
        <w:numId w:val="8"/>
      </w:numPr>
      <w:contextualSpacing/>
    </w:pPr>
  </w:style>
  <w:style w:type="paragraph" w:styleId="Punktlista4">
    <w:name w:val="List Bullet 4"/>
    <w:basedOn w:val="Normal"/>
    <w:rsid w:val="00C22F0B"/>
    <w:pPr>
      <w:numPr>
        <w:numId w:val="9"/>
      </w:numPr>
      <w:contextualSpacing/>
    </w:pPr>
  </w:style>
  <w:style w:type="paragraph" w:styleId="Punktlista5">
    <w:name w:val="List Bullet 5"/>
    <w:basedOn w:val="Normal"/>
    <w:rsid w:val="00C22F0B"/>
    <w:pPr>
      <w:numPr>
        <w:numId w:val="10"/>
      </w:numPr>
      <w:contextualSpacing/>
    </w:pPr>
  </w:style>
  <w:style w:type="paragraph" w:styleId="Signatur">
    <w:name w:val="Signature"/>
    <w:basedOn w:val="Normal"/>
    <w:link w:val="SignaturChar"/>
    <w:rsid w:val="00C22F0B"/>
    <w:pPr>
      <w:ind w:left="4252"/>
    </w:pPr>
  </w:style>
  <w:style w:type="character" w:customStyle="1" w:styleId="SignaturChar">
    <w:name w:val="Signatur Char"/>
    <w:basedOn w:val="Standardstycketeckensnitt"/>
    <w:link w:val="Signatur"/>
    <w:rsid w:val="00C22F0B"/>
    <w:rPr>
      <w:rFonts w:ascii="Verdana" w:hAnsi="Verdana"/>
      <w:szCs w:val="24"/>
    </w:rPr>
  </w:style>
  <w:style w:type="paragraph" w:styleId="Slutkommentar">
    <w:name w:val="endnote text"/>
    <w:basedOn w:val="Normal"/>
    <w:link w:val="SlutkommentarChar"/>
    <w:rsid w:val="00C22F0B"/>
    <w:rPr>
      <w:szCs w:val="20"/>
    </w:rPr>
  </w:style>
  <w:style w:type="character" w:customStyle="1" w:styleId="SlutkommentarChar">
    <w:name w:val="Slutkommentar Char"/>
    <w:basedOn w:val="Standardstycketeckensnitt"/>
    <w:link w:val="Slutkommentar"/>
    <w:rsid w:val="00C22F0B"/>
    <w:rPr>
      <w:rFonts w:ascii="Verdana" w:hAnsi="Verdana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22F0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22F0B"/>
    <w:rPr>
      <w:rFonts w:ascii="Verdana" w:hAnsi="Verdana"/>
      <w:b/>
      <w:bCs/>
      <w:i/>
      <w:iCs/>
      <w:color w:val="4F81BD" w:themeColor="accent1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C22F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derrubrikChar">
    <w:name w:val="Underrubrik Char"/>
    <w:basedOn w:val="Standardstycketeckensnitt"/>
    <w:link w:val="Underrubrik"/>
    <w:rsid w:val="00C22F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5D3652"/>
    <w:rPr>
      <w:rFonts w:ascii="Verdana" w:hAnsi="Verdana"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0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0807">
                  <w:marLeft w:val="791"/>
                  <w:marRight w:val="791"/>
                  <w:marTop w:val="11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6660">
                      <w:marLeft w:val="554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66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3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415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0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26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0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975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42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792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emf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\AppData\Roaming\Microsoft\MSOffice2007MallarARBGRP\brevmal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BA883-1D48-5543-8ABE-AAD551E62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C:\Users\SON\AppData\Roaming\Microsoft\MSOffice2007MallarARBGRP\brevmall.dotm</Template>
  <TotalTime>2</TotalTime>
  <Pages>7</Pages>
  <Words>1808</Words>
  <Characters>9583</Characters>
  <Application>Microsoft Macintosh Word</Application>
  <DocSecurity>0</DocSecurity>
  <Lines>79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Elforsk</Company>
  <LinksUpToDate>false</LinksUpToDate>
  <CharactersWithSpaces>11369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SJN</dc:creator>
  <cp:lastModifiedBy>Charlotte Axelsson</cp:lastModifiedBy>
  <cp:revision>4</cp:revision>
  <cp:lastPrinted>2014-07-04T12:56:00Z</cp:lastPrinted>
  <dcterms:created xsi:type="dcterms:W3CDTF">2016-02-09T09:26:00Z</dcterms:created>
  <dcterms:modified xsi:type="dcterms:W3CDTF">2016-02-09T09:32:00Z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dpProduct">
    <vt:lpwstr>uniForm</vt:lpwstr>
  </property>
  <property fmtid="{D5CDD505-2E9C-101B-9397-08002B2CF9AE}" pid="3" name="cdpTemplate">
    <vt:lpwstr>Brev</vt:lpwstr>
  </property>
  <property fmtid="{D5CDD505-2E9C-101B-9397-08002B2CF9AE}" pid="4" name="cdpDefaultLanguage">
    <vt:lpwstr> </vt:lpwstr>
  </property>
  <property fmtid="{D5CDD505-2E9C-101B-9397-08002B2CF9AE}" pid="5" name="cdpDefaultDocType">
    <vt:lpwstr> </vt:lpwstr>
  </property>
  <property fmtid="{D5CDD505-2E9C-101B-9397-08002B2CF9AE}" pid="6" name="cdpProtect">
    <vt:lpwstr>False</vt:lpwstr>
  </property>
  <property fmtid="{D5CDD505-2E9C-101B-9397-08002B2CF9AE}" pid="7" name="cdpProfile">
    <vt:lpwstr>Underhållsprogrammet 3933</vt:lpwstr>
  </property>
  <property fmtid="{D5CDD505-2E9C-101B-9397-08002B2CF9AE}" pid="8" name="cdpLanguage">
    <vt:lpwstr>Svenska</vt:lpwstr>
  </property>
  <property fmtid="{D5CDD505-2E9C-101B-9397-08002B2CF9AE}" pid="9" name="cdpCompany">
    <vt:lpwstr>Programområde Överföring och distribution@Programområde Överföring och distribution</vt:lpwstr>
  </property>
  <property fmtid="{D5CDD505-2E9C-101B-9397-08002B2CF9AE}" pid="10" name="cdpOrg">
    <vt:lpwstr/>
  </property>
</Properties>
</file>